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4D6FC" w14:textId="191BFFC6" w:rsidR="00A03F98" w:rsidRPr="005E5C22" w:rsidRDefault="00C03519" w:rsidP="005E5C22">
      <w:pPr>
        <w:pStyle w:val="Titre1"/>
      </w:pPr>
      <w:r w:rsidRPr="005E5C22">
        <w:t>Textes</w:t>
      </w:r>
      <w:r w:rsidR="000B6D9A" w:rsidRPr="005E5C22">
        <w:t xml:space="preserve"> ‘clé sur porte’ pour faciliter </w:t>
      </w:r>
      <w:r w:rsidR="005E5C22" w:rsidRPr="005E5C22">
        <w:t>la promotion de l’action</w:t>
      </w:r>
    </w:p>
    <w:p w14:paraId="71F869C5" w14:textId="77777777" w:rsidR="005E5C22" w:rsidRDefault="005E5C22" w:rsidP="000B6D9A">
      <w:pPr>
        <w:rPr>
          <w:i/>
          <w:iCs/>
          <w:sz w:val="22"/>
          <w:szCs w:val="20"/>
        </w:rPr>
      </w:pPr>
    </w:p>
    <w:p w14:paraId="67BF7350" w14:textId="7BB78A29" w:rsidR="007230A3" w:rsidRDefault="007230A3" w:rsidP="000B6D9A">
      <w:pPr>
        <w:rPr>
          <w:i/>
          <w:iCs/>
          <w:sz w:val="22"/>
          <w:szCs w:val="20"/>
        </w:rPr>
      </w:pPr>
      <w:r w:rsidRPr="007230A3">
        <w:rPr>
          <w:i/>
          <w:iCs/>
          <w:sz w:val="22"/>
          <w:szCs w:val="20"/>
        </w:rPr>
        <w:t xml:space="preserve">Afin de faciliter au maximum </w:t>
      </w:r>
      <w:r w:rsidR="005E5C22">
        <w:rPr>
          <w:i/>
          <w:iCs/>
          <w:sz w:val="22"/>
          <w:szCs w:val="20"/>
        </w:rPr>
        <w:t>votre communication</w:t>
      </w:r>
      <w:r w:rsidRPr="007230A3">
        <w:rPr>
          <w:i/>
          <w:iCs/>
          <w:sz w:val="22"/>
          <w:szCs w:val="20"/>
        </w:rPr>
        <w:t xml:space="preserve">, nous vous proposons ci-dessous </w:t>
      </w:r>
      <w:r w:rsidR="005E5C22">
        <w:rPr>
          <w:i/>
          <w:iCs/>
          <w:sz w:val="22"/>
          <w:szCs w:val="20"/>
        </w:rPr>
        <w:t>3 textes prêt</w:t>
      </w:r>
      <w:r w:rsidR="007A6189">
        <w:rPr>
          <w:i/>
          <w:iCs/>
          <w:sz w:val="22"/>
          <w:szCs w:val="20"/>
        </w:rPr>
        <w:t>s</w:t>
      </w:r>
      <w:r w:rsidR="005E5C22">
        <w:rPr>
          <w:i/>
          <w:iCs/>
          <w:sz w:val="22"/>
          <w:szCs w:val="20"/>
        </w:rPr>
        <w:t xml:space="preserve"> à l’emploi </w:t>
      </w:r>
      <w:r w:rsidR="005E5C22" w:rsidRPr="007230A3">
        <w:rPr>
          <w:i/>
          <w:iCs/>
          <w:sz w:val="22"/>
          <w:szCs w:val="20"/>
        </w:rPr>
        <w:t>pour</w:t>
      </w:r>
      <w:r w:rsidRPr="007230A3">
        <w:rPr>
          <w:i/>
          <w:iCs/>
          <w:sz w:val="22"/>
          <w:szCs w:val="20"/>
        </w:rPr>
        <w:t xml:space="preserve"> faire connaître l’action et votre expérience. </w:t>
      </w:r>
      <w:r w:rsidRPr="00943BF0">
        <w:rPr>
          <w:b/>
          <w:bCs/>
          <w:i/>
          <w:iCs/>
          <w:sz w:val="22"/>
          <w:szCs w:val="20"/>
        </w:rPr>
        <w:t>Vous êtes bien sûr encouragé·es à les adapter à votre sauce !</w:t>
      </w:r>
      <w:r>
        <w:rPr>
          <w:i/>
          <w:iCs/>
          <w:sz w:val="22"/>
          <w:szCs w:val="20"/>
        </w:rPr>
        <w:t xml:space="preserve"> </w:t>
      </w:r>
    </w:p>
    <w:p w14:paraId="0EC49643" w14:textId="77777777" w:rsidR="00943BF0" w:rsidRDefault="00943BF0" w:rsidP="000B6D9A">
      <w:pPr>
        <w:rPr>
          <w:i/>
          <w:iCs/>
          <w:sz w:val="22"/>
          <w:szCs w:val="20"/>
          <w:u w:val="single"/>
        </w:rPr>
      </w:pPr>
    </w:p>
    <w:p w14:paraId="7624A326" w14:textId="74A458A0" w:rsidR="00943BF0" w:rsidRDefault="005E5C22" w:rsidP="000B6D9A">
      <w:pPr>
        <w:rPr>
          <w:i/>
          <w:iCs/>
          <w:sz w:val="22"/>
          <w:szCs w:val="20"/>
          <w:u w:val="single"/>
        </w:rPr>
      </w:pPr>
      <w:r w:rsidRPr="005E5C22">
        <w:rPr>
          <w:i/>
          <w:iCs/>
          <w:sz w:val="22"/>
          <w:szCs w:val="20"/>
          <w:u w:val="single"/>
        </w:rPr>
        <w:t>N’hésitez pas à diffuser largement l’information dans vos réseaux et auprès de vos partenaires : merci d’avance pour votre aide à faire de cette action une belle réussite !</w:t>
      </w:r>
    </w:p>
    <w:p w14:paraId="2E226BD6" w14:textId="77777777" w:rsidR="005E5C22" w:rsidRDefault="005E5C22" w:rsidP="000B6D9A">
      <w:pPr>
        <w:rPr>
          <w:i/>
          <w:iCs/>
          <w:sz w:val="22"/>
          <w:szCs w:val="20"/>
          <w:u w:val="single"/>
        </w:rPr>
      </w:pPr>
    </w:p>
    <w:p w14:paraId="792DEF0B" w14:textId="77777777" w:rsidR="000B42F0" w:rsidRDefault="000B42F0" w:rsidP="000B6D9A">
      <w:pPr>
        <w:rPr>
          <w:i/>
          <w:iCs/>
          <w:sz w:val="22"/>
          <w:szCs w:val="20"/>
          <w:u w:val="single"/>
        </w:rPr>
      </w:pPr>
    </w:p>
    <w:p w14:paraId="0443B9FF" w14:textId="0A426E5B" w:rsidR="007230A3" w:rsidRDefault="005E5C22" w:rsidP="005E5C22">
      <w:pPr>
        <w:pStyle w:val="Titre2"/>
        <w:numPr>
          <w:ilvl w:val="0"/>
          <w:numId w:val="4"/>
        </w:numPr>
      </w:pPr>
      <w:r>
        <w:t>Vous connaissez des organisations qui pourraient participer ?</w:t>
      </w:r>
    </w:p>
    <w:p w14:paraId="1CEE2135" w14:textId="77777777" w:rsidR="005E5C22" w:rsidRPr="009F49D5" w:rsidRDefault="005E5C22" w:rsidP="000B6D9A">
      <w:pPr>
        <w:rPr>
          <w:b/>
          <w:bCs/>
          <w:sz w:val="22"/>
          <w:szCs w:val="20"/>
        </w:rPr>
      </w:pPr>
    </w:p>
    <w:p w14:paraId="39FC84EE" w14:textId="0D1A1604" w:rsidR="00AE79A6" w:rsidRDefault="005E5C22" w:rsidP="005E5C22">
      <w:pPr>
        <w:pStyle w:val="Paragraphedeliste"/>
        <w:numPr>
          <w:ilvl w:val="0"/>
          <w:numId w:val="5"/>
        </w:numPr>
        <w:rPr>
          <w:i/>
          <w:iCs/>
          <w:sz w:val="22"/>
          <w:szCs w:val="20"/>
        </w:rPr>
      </w:pPr>
      <w:r w:rsidRPr="000B42F0">
        <w:rPr>
          <w:i/>
          <w:iCs/>
          <w:sz w:val="22"/>
          <w:szCs w:val="20"/>
        </w:rPr>
        <w:t>À utiliser pour inviter d’autres organisations à rejoindre l’action : à partager auprès de vos partenaires, membres</w:t>
      </w:r>
      <w:r w:rsidR="000B42F0">
        <w:rPr>
          <w:i/>
          <w:iCs/>
          <w:sz w:val="22"/>
          <w:szCs w:val="20"/>
        </w:rPr>
        <w:t xml:space="preserve"> de fédérations</w:t>
      </w:r>
      <w:r w:rsidRPr="000B42F0">
        <w:rPr>
          <w:i/>
          <w:iCs/>
          <w:sz w:val="22"/>
          <w:szCs w:val="20"/>
        </w:rPr>
        <w:t>, réseaux professionnels, communes, associations, etc.</w:t>
      </w:r>
    </w:p>
    <w:p w14:paraId="2E8BBEEA" w14:textId="416C8EF6" w:rsidR="00AC5ABD" w:rsidRPr="00AC5ABD" w:rsidRDefault="00AC5ABD" w:rsidP="00AC5ABD">
      <w:pPr>
        <w:rPr>
          <w:sz w:val="22"/>
          <w:szCs w:val="20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AE9BB9" wp14:editId="7CB543E9">
                <wp:simplePos x="0" y="0"/>
                <wp:positionH relativeFrom="margin">
                  <wp:align>center</wp:align>
                </wp:positionH>
                <wp:positionV relativeFrom="paragraph">
                  <wp:posOffset>260985</wp:posOffset>
                </wp:positionV>
                <wp:extent cx="6762750" cy="3590925"/>
                <wp:effectExtent l="19050" t="19050" r="19050" b="28575"/>
                <wp:wrapNone/>
                <wp:docPr id="1705902538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0" cy="3590925"/>
                        </a:xfrm>
                        <a:custGeom>
                          <a:avLst/>
                          <a:gdLst>
                            <a:gd name="csX0" fmla="*/ 390537 w 6438900"/>
                            <a:gd name="csY0" fmla="*/ 0 h 3657600"/>
                            <a:gd name="csX1" fmla="*/ 6438900 w 6438900"/>
                            <a:gd name="csY1" fmla="*/ 0 h 3657600"/>
                            <a:gd name="csX2" fmla="*/ 6438900 w 6438900"/>
                            <a:gd name="csY2" fmla="*/ 0 h 3657600"/>
                            <a:gd name="csX3" fmla="*/ 6438900 w 6438900"/>
                            <a:gd name="csY3" fmla="*/ 3248013 h 3657600"/>
                            <a:gd name="csX4" fmla="*/ 6029313 w 6438900"/>
                            <a:gd name="csY4" fmla="*/ 3657600 h 3657600"/>
                            <a:gd name="csX5" fmla="*/ 0 w 6438900"/>
                            <a:gd name="csY5" fmla="*/ 3657600 h 3657600"/>
                            <a:gd name="csX6" fmla="*/ 0 w 6438900"/>
                            <a:gd name="csY6" fmla="*/ 3657600 h 3657600"/>
                            <a:gd name="csX7" fmla="*/ 0 w 6438900"/>
                            <a:gd name="csY7" fmla="*/ 466737 h 3657600"/>
                            <a:gd name="csX8" fmla="*/ 390537 w 6438900"/>
                            <a:gd name="csY8" fmla="*/ 0 h 36576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6438900" h="3657600">
                              <a:moveTo>
                                <a:pt x="390537" y="0"/>
                              </a:moveTo>
                              <a:lnTo>
                                <a:pt x="6438900" y="0"/>
                              </a:lnTo>
                              <a:lnTo>
                                <a:pt x="6438900" y="0"/>
                              </a:lnTo>
                              <a:lnTo>
                                <a:pt x="6438900" y="3248013"/>
                              </a:lnTo>
                              <a:cubicBezTo>
                                <a:pt x="6438900" y="3584692"/>
                                <a:pt x="6365992" y="3657600"/>
                                <a:pt x="6029313" y="3657600"/>
                              </a:cubicBezTo>
                              <a:lnTo>
                                <a:pt x="0" y="3657600"/>
                              </a:lnTo>
                              <a:lnTo>
                                <a:pt x="0" y="3657600"/>
                              </a:lnTo>
                              <a:lnTo>
                                <a:pt x="0" y="466737"/>
                              </a:lnTo>
                              <a:cubicBezTo>
                                <a:pt x="0" y="130058"/>
                                <a:pt x="53858" y="0"/>
                                <a:pt x="390537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73BB6" id="Rectangle : coins arrondis 1" o:spid="_x0000_s1026" style="position:absolute;margin-left:0;margin-top:20.55pt;width:532.5pt;height:282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438900,3657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" path="m390537,l6438900,r,l6438900,3248013v,336679,-72908,409587,-409587,409587l,3657600r,l,466737c,130058,53858,,390537,xe" filled="f" strokecolor="#2c5a7c [3204]" strokeweight="2.25pt">
                <v:path arrowok="t" o:connecttype="custom" o:connectlocs="410179,0;6762750,0;6762750,0;6762750,3188804;6332562,3590925;0,3590925;0,3590925;0,458229;410179,0" o:connectangles="0,0,0,0,0,0,0,0,0"/>
                <w10:wrap anchorx="margin"/>
              </v:shape>
            </w:pict>
          </mc:Fallback>
        </mc:AlternateContent>
      </w:r>
    </w:p>
    <w:p w14:paraId="2DDC6AFD" w14:textId="5B720D14" w:rsidR="005E5C22" w:rsidRPr="00AE79A6" w:rsidRDefault="005E5C22" w:rsidP="00AE79A6">
      <w:pPr>
        <w:rPr>
          <w:b/>
          <w:bCs/>
          <w:sz w:val="22"/>
          <w:szCs w:val="20"/>
        </w:rPr>
      </w:pPr>
    </w:p>
    <w:p w14:paraId="19FDB7C1" w14:textId="147A9070" w:rsidR="000B42F0" w:rsidRDefault="000B42F0" w:rsidP="005E5C22">
      <w:pPr>
        <w:rPr>
          <w:b/>
          <w:bCs/>
        </w:rPr>
      </w:pPr>
    </w:p>
    <w:p w14:paraId="5C667D84" w14:textId="2D867330" w:rsidR="005E5C22" w:rsidRPr="00AC5ABD" w:rsidRDefault="005E5C22" w:rsidP="005E5C22">
      <w:pPr>
        <w:rPr>
          <w:b/>
          <w:bCs/>
          <w:sz w:val="28"/>
          <w:szCs w:val="24"/>
        </w:rPr>
      </w:pPr>
      <w:r w:rsidRPr="00AC5ABD">
        <w:rPr>
          <w:b/>
          <w:bCs/>
          <w:sz w:val="28"/>
          <w:szCs w:val="24"/>
        </w:rPr>
        <w:t>Vous cherchez à accueillir de nouvelles personnes et à recruter des bénévoles ?</w:t>
      </w:r>
    </w:p>
    <w:p w14:paraId="3449AAFD" w14:textId="77777777" w:rsidR="005E5C22" w:rsidRPr="005E5C22" w:rsidRDefault="005E5C22" w:rsidP="005E5C22"/>
    <w:p w14:paraId="62EA12A8" w14:textId="77777777" w:rsidR="005E5C22" w:rsidRPr="000B42F0" w:rsidRDefault="005E5C22" w:rsidP="005E5C22">
      <w:pPr>
        <w:rPr>
          <w:sz w:val="22"/>
        </w:rPr>
      </w:pPr>
      <w:r w:rsidRPr="000B42F0">
        <w:rPr>
          <w:sz w:val="22"/>
        </w:rPr>
        <w:t xml:space="preserve">Du </w:t>
      </w:r>
      <w:r w:rsidRPr="000B42F0">
        <w:rPr>
          <w:b/>
          <w:bCs/>
          <w:sz w:val="22"/>
        </w:rPr>
        <w:t>9 au 22 novembre 2026</w:t>
      </w:r>
      <w:r w:rsidRPr="000B42F0">
        <w:rPr>
          <w:sz w:val="22"/>
        </w:rPr>
        <w:t xml:space="preserve">, la Plateforme Francophone du Volontariat (PFV) organise </w:t>
      </w:r>
      <w:r w:rsidRPr="000B42F0">
        <w:rPr>
          <w:b/>
          <w:bCs/>
          <w:sz w:val="22"/>
        </w:rPr>
        <w:t>« Vis ma vie de bénévole »</w:t>
      </w:r>
      <w:r w:rsidRPr="000B42F0">
        <w:rPr>
          <w:sz w:val="22"/>
        </w:rPr>
        <w:t>, une action qui permet aux organisations de Wallonie et de Bruxelles d’ouvrir leurs portes et de proposer une expérience ponctuelle à de nouvelles personnes.</w:t>
      </w:r>
    </w:p>
    <w:p w14:paraId="48DAB1D7" w14:textId="77777777" w:rsidR="005E5C22" w:rsidRPr="000B42F0" w:rsidRDefault="005E5C22" w:rsidP="005E5C22">
      <w:pPr>
        <w:rPr>
          <w:sz w:val="22"/>
        </w:rPr>
      </w:pPr>
      <w:r w:rsidRPr="000B42F0">
        <w:rPr>
          <w:sz w:val="22"/>
        </w:rPr>
        <w:t xml:space="preserve">L’occasion de </w:t>
      </w:r>
      <w:r w:rsidRPr="000B42F0">
        <w:rPr>
          <w:b/>
          <w:bCs/>
          <w:sz w:val="22"/>
        </w:rPr>
        <w:t>faire découvrir votre organisation, de rencontrer de potentiel·les futur·es bénévoles et, pourquoi pas, de leur donner envie de s’engager à vos côtés</w:t>
      </w:r>
      <w:r w:rsidRPr="000B42F0">
        <w:rPr>
          <w:sz w:val="22"/>
        </w:rPr>
        <w:t xml:space="preserve"> !</w:t>
      </w:r>
    </w:p>
    <w:p w14:paraId="4BFF7F35" w14:textId="77777777" w:rsidR="005E5C22" w:rsidRPr="000B42F0" w:rsidRDefault="005E5C22" w:rsidP="005E5C22">
      <w:pPr>
        <w:rPr>
          <w:sz w:val="22"/>
        </w:rPr>
      </w:pPr>
    </w:p>
    <w:p w14:paraId="08E553C9" w14:textId="7F1F7928" w:rsidR="005E5C22" w:rsidRPr="000B42F0" w:rsidRDefault="005E5C22" w:rsidP="005E5C22">
      <w:pPr>
        <w:rPr>
          <w:sz w:val="22"/>
        </w:rPr>
      </w:pPr>
      <w:r w:rsidRPr="000B42F0">
        <w:rPr>
          <w:rFonts w:ascii="Segoe UI Emoji" w:hAnsi="Segoe UI Emoji" w:cs="Segoe UI Emoji"/>
          <w:sz w:val="22"/>
        </w:rPr>
        <w:t>👉</w:t>
      </w:r>
      <w:r w:rsidRPr="000B42F0">
        <w:rPr>
          <w:sz w:val="22"/>
        </w:rPr>
        <w:t xml:space="preserve"> </w:t>
      </w:r>
      <w:r w:rsidRPr="000B42F0">
        <w:rPr>
          <w:b/>
          <w:bCs/>
          <w:sz w:val="22"/>
        </w:rPr>
        <w:t>Vous souhaitez participer ?</w:t>
      </w:r>
      <w:r w:rsidRPr="000B42F0">
        <w:rPr>
          <w:sz w:val="22"/>
        </w:rPr>
        <w:t xml:space="preserve"> Découvrez comment proposer votre expérience : </w:t>
      </w:r>
      <w:hyperlink r:id="rId10" w:history="1">
        <w:r w:rsidRPr="000B42F0">
          <w:rPr>
            <w:rStyle w:val="Lienhypertexte"/>
            <w:sz w:val="22"/>
          </w:rPr>
          <w:t>https://www.levolontariat.be/mon-organisation-participe-vis-ma-vie-de-benevole</w:t>
        </w:r>
      </w:hyperlink>
      <w:r w:rsidRPr="000B42F0">
        <w:rPr>
          <w:sz w:val="22"/>
        </w:rPr>
        <w:t xml:space="preserve"> </w:t>
      </w:r>
    </w:p>
    <w:p w14:paraId="14D323C2" w14:textId="77777777" w:rsidR="005E5C22" w:rsidRPr="000B42F0" w:rsidRDefault="005E5C22" w:rsidP="005E5C22">
      <w:pPr>
        <w:rPr>
          <w:sz w:val="22"/>
        </w:rPr>
      </w:pPr>
    </w:p>
    <w:p w14:paraId="60CBEEDB" w14:textId="77777777" w:rsidR="005E5C22" w:rsidRPr="000B42F0" w:rsidRDefault="005E5C22" w:rsidP="005E5C22">
      <w:pPr>
        <w:rPr>
          <w:sz w:val="22"/>
        </w:rPr>
      </w:pPr>
      <w:r w:rsidRPr="000B42F0">
        <w:rPr>
          <w:sz w:val="22"/>
        </w:rPr>
        <w:t xml:space="preserve">N’hésitez pas à </w:t>
      </w:r>
      <w:r w:rsidRPr="000B42F0">
        <w:rPr>
          <w:b/>
          <w:bCs/>
          <w:sz w:val="22"/>
        </w:rPr>
        <w:t>transmettre cette information aux organisations de votre réseau</w:t>
      </w:r>
      <w:r w:rsidRPr="000B42F0">
        <w:rPr>
          <w:sz w:val="22"/>
        </w:rPr>
        <w:t xml:space="preserve"> qui pourraient être intéressées !</w:t>
      </w:r>
    </w:p>
    <w:p w14:paraId="02F77CCD" w14:textId="77777777" w:rsidR="005E5C22" w:rsidRPr="000B42F0" w:rsidRDefault="005E5C22" w:rsidP="005E5C22">
      <w:pPr>
        <w:rPr>
          <w:sz w:val="22"/>
        </w:rPr>
      </w:pPr>
    </w:p>
    <w:p w14:paraId="0A97212D" w14:textId="77777777" w:rsidR="005E5C22" w:rsidRPr="000B42F0" w:rsidRDefault="005E5C22" w:rsidP="005E5C22">
      <w:pPr>
        <w:rPr>
          <w:sz w:val="22"/>
        </w:rPr>
      </w:pPr>
      <w:r w:rsidRPr="000B42F0">
        <w:rPr>
          <w:sz w:val="22"/>
        </w:rPr>
        <w:t>#VisMaVieDeBénévole #Volontariat #Bénévolat #IVY2026</w:t>
      </w:r>
    </w:p>
    <w:p w14:paraId="51DB01FA" w14:textId="77777777" w:rsidR="005E5C22" w:rsidRPr="000B42F0" w:rsidRDefault="005E5C22" w:rsidP="00C03519">
      <w:pPr>
        <w:rPr>
          <w:sz w:val="22"/>
        </w:rPr>
      </w:pPr>
    </w:p>
    <w:p w14:paraId="7A831760" w14:textId="77777777" w:rsidR="000B42F0" w:rsidRPr="000B42F0" w:rsidRDefault="000B42F0">
      <w:pPr>
        <w:spacing w:line="240" w:lineRule="auto"/>
        <w:jc w:val="left"/>
        <w:rPr>
          <w:rFonts w:eastAsiaTheme="majorEastAsia" w:cstheme="majorBidi"/>
          <w:b/>
          <w:color w:val="2D9EB4" w:themeColor="accent2" w:themeShade="BF"/>
          <w:sz w:val="22"/>
        </w:rPr>
      </w:pPr>
      <w:r w:rsidRPr="000B42F0">
        <w:rPr>
          <w:sz w:val="22"/>
        </w:rPr>
        <w:br w:type="page"/>
      </w:r>
    </w:p>
    <w:p w14:paraId="22D70278" w14:textId="77777777" w:rsidR="000B42F0" w:rsidRDefault="000B42F0" w:rsidP="000B42F0"/>
    <w:p w14:paraId="6219946D" w14:textId="63916F9E" w:rsidR="00C03519" w:rsidRDefault="005E5C22" w:rsidP="005E5C22">
      <w:pPr>
        <w:pStyle w:val="Titre2"/>
        <w:numPr>
          <w:ilvl w:val="0"/>
          <w:numId w:val="4"/>
        </w:numPr>
      </w:pPr>
      <w:r>
        <w:t>Votre organisation participe ? Faites conna</w:t>
      </w:r>
      <w:r w:rsidR="007A6189">
        <w:t>î</w:t>
      </w:r>
      <w:r>
        <w:t>tre votre expérience !</w:t>
      </w:r>
    </w:p>
    <w:p w14:paraId="145895DC" w14:textId="77777777" w:rsidR="005E5C22" w:rsidRPr="009F49D5" w:rsidRDefault="005E5C22" w:rsidP="00C03519">
      <w:pPr>
        <w:rPr>
          <w:sz w:val="22"/>
          <w:szCs w:val="20"/>
        </w:rPr>
      </w:pPr>
    </w:p>
    <w:p w14:paraId="27FA2F69" w14:textId="1D6C5E38" w:rsidR="007230A3" w:rsidRPr="000B42F0" w:rsidRDefault="000B42F0" w:rsidP="000B42F0">
      <w:pPr>
        <w:pStyle w:val="Paragraphedeliste"/>
        <w:numPr>
          <w:ilvl w:val="0"/>
          <w:numId w:val="5"/>
        </w:numPr>
        <w:rPr>
          <w:i/>
          <w:iCs/>
          <w:sz w:val="22"/>
          <w:szCs w:val="20"/>
        </w:rPr>
      </w:pPr>
      <w:r w:rsidRPr="000B42F0">
        <w:rPr>
          <w:i/>
          <w:iCs/>
          <w:sz w:val="22"/>
          <w:szCs w:val="20"/>
        </w:rPr>
        <w:t>À utiliser pour trouver des participant·es à votre expérience : sur vos réseaux sociaux, dans votre newsletter, auprès de vos publics, etc.</w:t>
      </w:r>
    </w:p>
    <w:p w14:paraId="73C0E661" w14:textId="77777777" w:rsidR="00AC5ABD" w:rsidRDefault="00AC5ABD" w:rsidP="007230A3">
      <w:pPr>
        <w:rPr>
          <w:sz w:val="22"/>
          <w:szCs w:val="20"/>
        </w:rPr>
      </w:pPr>
    </w:p>
    <w:p w14:paraId="22DB5704" w14:textId="23F753B1" w:rsidR="000B42F0" w:rsidRPr="007230A3" w:rsidRDefault="00AC5ABD" w:rsidP="007230A3">
      <w:pPr>
        <w:rPr>
          <w:sz w:val="22"/>
          <w:szCs w:val="20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C6D0C3" wp14:editId="5BCDF1C8">
                <wp:simplePos x="0" y="0"/>
                <wp:positionH relativeFrom="margin">
                  <wp:align>center</wp:align>
                </wp:positionH>
                <wp:positionV relativeFrom="paragraph">
                  <wp:posOffset>97790</wp:posOffset>
                </wp:positionV>
                <wp:extent cx="6762750" cy="4524375"/>
                <wp:effectExtent l="19050" t="19050" r="19050" b="28575"/>
                <wp:wrapNone/>
                <wp:docPr id="1662566370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0" cy="4524375"/>
                        </a:xfrm>
                        <a:custGeom>
                          <a:avLst/>
                          <a:gdLst>
                            <a:gd name="csX0" fmla="*/ 390537 w 6438900"/>
                            <a:gd name="csY0" fmla="*/ 0 h 3657600"/>
                            <a:gd name="csX1" fmla="*/ 6438900 w 6438900"/>
                            <a:gd name="csY1" fmla="*/ 0 h 3657600"/>
                            <a:gd name="csX2" fmla="*/ 6438900 w 6438900"/>
                            <a:gd name="csY2" fmla="*/ 0 h 3657600"/>
                            <a:gd name="csX3" fmla="*/ 6438900 w 6438900"/>
                            <a:gd name="csY3" fmla="*/ 3248013 h 3657600"/>
                            <a:gd name="csX4" fmla="*/ 6029313 w 6438900"/>
                            <a:gd name="csY4" fmla="*/ 3657600 h 3657600"/>
                            <a:gd name="csX5" fmla="*/ 0 w 6438900"/>
                            <a:gd name="csY5" fmla="*/ 3657600 h 3657600"/>
                            <a:gd name="csX6" fmla="*/ 0 w 6438900"/>
                            <a:gd name="csY6" fmla="*/ 3657600 h 3657600"/>
                            <a:gd name="csX7" fmla="*/ 0 w 6438900"/>
                            <a:gd name="csY7" fmla="*/ 466737 h 3657600"/>
                            <a:gd name="csX8" fmla="*/ 390537 w 6438900"/>
                            <a:gd name="csY8" fmla="*/ 0 h 36576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6438900" h="3657600">
                              <a:moveTo>
                                <a:pt x="390537" y="0"/>
                              </a:moveTo>
                              <a:lnTo>
                                <a:pt x="6438900" y="0"/>
                              </a:lnTo>
                              <a:lnTo>
                                <a:pt x="6438900" y="0"/>
                              </a:lnTo>
                              <a:lnTo>
                                <a:pt x="6438900" y="3248013"/>
                              </a:lnTo>
                              <a:cubicBezTo>
                                <a:pt x="6438900" y="3584692"/>
                                <a:pt x="6365992" y="3657600"/>
                                <a:pt x="6029313" y="3657600"/>
                              </a:cubicBezTo>
                              <a:lnTo>
                                <a:pt x="0" y="3657600"/>
                              </a:lnTo>
                              <a:lnTo>
                                <a:pt x="0" y="3657600"/>
                              </a:lnTo>
                              <a:lnTo>
                                <a:pt x="0" y="466737"/>
                              </a:lnTo>
                              <a:cubicBezTo>
                                <a:pt x="0" y="130058"/>
                                <a:pt x="53858" y="0"/>
                                <a:pt x="390537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5CD81" id="Rectangle : coins arrondis 1" o:spid="_x0000_s1026" style="position:absolute;margin-left:0;margin-top:7.7pt;width:532.5pt;height:356.2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438900,3657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" path="m390537,l6438900,r,l6438900,3248013v,336679,-72908,409587,-409587,409587l,3657600r,l,466737c,130058,53858,,390537,xe" filled="f" strokecolor="#2c5a7c [3204]" strokeweight="2.25pt">
                <v:path arrowok="t" o:connecttype="custom" o:connectlocs="410179,0;6762750,0;6762750,0;6762750,4017724;6332562,4524375;0,4524375;0,4524375;0,577344;410179,0" o:connectangles="0,0,0,0,0,0,0,0,0"/>
                <w10:wrap anchorx="margin"/>
              </v:shape>
            </w:pict>
          </mc:Fallback>
        </mc:AlternateContent>
      </w:r>
    </w:p>
    <w:p w14:paraId="6AF7A453" w14:textId="348E4B19" w:rsidR="000B42F0" w:rsidRDefault="000B42F0" w:rsidP="00C03519">
      <w:pPr>
        <w:rPr>
          <w:b/>
          <w:bCs/>
        </w:rPr>
      </w:pPr>
    </w:p>
    <w:p w14:paraId="234F04B5" w14:textId="72E05A5B" w:rsidR="00C03519" w:rsidRPr="00AC5ABD" w:rsidRDefault="00C03519" w:rsidP="00C03519">
      <w:pPr>
        <w:rPr>
          <w:b/>
          <w:bCs/>
          <w:sz w:val="28"/>
          <w:szCs w:val="24"/>
        </w:rPr>
      </w:pPr>
      <w:r w:rsidRPr="00AC5ABD">
        <w:rPr>
          <w:b/>
          <w:bCs/>
          <w:sz w:val="28"/>
          <w:szCs w:val="24"/>
        </w:rPr>
        <w:t xml:space="preserve">Et si vous veniez découvrir </w:t>
      </w:r>
      <w:r w:rsidR="00CF401D" w:rsidRPr="00AC5ABD">
        <w:rPr>
          <w:b/>
          <w:bCs/>
          <w:sz w:val="28"/>
          <w:szCs w:val="24"/>
        </w:rPr>
        <w:t xml:space="preserve">[NOTRE </w:t>
      </w:r>
      <w:r w:rsidR="007230A3" w:rsidRPr="00AC5ABD">
        <w:rPr>
          <w:b/>
          <w:bCs/>
          <w:sz w:val="28"/>
          <w:szCs w:val="24"/>
        </w:rPr>
        <w:t>ORGANISATION</w:t>
      </w:r>
      <w:r w:rsidR="00CF401D" w:rsidRPr="00AC5ABD">
        <w:rPr>
          <w:b/>
          <w:bCs/>
          <w:sz w:val="28"/>
          <w:szCs w:val="24"/>
        </w:rPr>
        <w:t xml:space="preserve">] </w:t>
      </w:r>
      <w:r w:rsidRPr="00AC5ABD">
        <w:rPr>
          <w:b/>
          <w:bCs/>
          <w:sz w:val="28"/>
          <w:szCs w:val="24"/>
        </w:rPr>
        <w:t>?</w:t>
      </w:r>
    </w:p>
    <w:p w14:paraId="63FF5600" w14:textId="77777777" w:rsidR="004A74AF" w:rsidRDefault="004A74AF" w:rsidP="00C03519">
      <w:pPr>
        <w:rPr>
          <w:sz w:val="22"/>
          <w:szCs w:val="20"/>
        </w:rPr>
      </w:pPr>
    </w:p>
    <w:p w14:paraId="29745E89" w14:textId="4C654470" w:rsidR="00C03519" w:rsidRPr="000B42F0" w:rsidRDefault="00C03519" w:rsidP="00C03519">
      <w:pPr>
        <w:rPr>
          <w:sz w:val="22"/>
          <w:szCs w:val="20"/>
        </w:rPr>
      </w:pPr>
      <w:r w:rsidRPr="000B42F0">
        <w:rPr>
          <w:sz w:val="22"/>
          <w:szCs w:val="20"/>
        </w:rPr>
        <w:t xml:space="preserve">Du </w:t>
      </w:r>
      <w:r w:rsidRPr="000B42F0">
        <w:rPr>
          <w:b/>
          <w:bCs/>
          <w:sz w:val="22"/>
          <w:szCs w:val="20"/>
        </w:rPr>
        <w:t>9 au 22 novembre 2026</w:t>
      </w:r>
      <w:r w:rsidRPr="000B42F0">
        <w:rPr>
          <w:sz w:val="22"/>
          <w:szCs w:val="20"/>
        </w:rPr>
        <w:t xml:space="preserve">, notre </w:t>
      </w:r>
      <w:r w:rsidR="00CF401D" w:rsidRPr="000B42F0">
        <w:rPr>
          <w:sz w:val="22"/>
          <w:szCs w:val="20"/>
        </w:rPr>
        <w:t>organisation</w:t>
      </w:r>
      <w:r w:rsidRPr="000B42F0">
        <w:rPr>
          <w:sz w:val="22"/>
          <w:szCs w:val="20"/>
        </w:rPr>
        <w:t xml:space="preserve"> participe à </w:t>
      </w:r>
      <w:r w:rsidRPr="000B42F0">
        <w:rPr>
          <w:b/>
          <w:bCs/>
          <w:sz w:val="22"/>
          <w:szCs w:val="20"/>
        </w:rPr>
        <w:t>« Vis ma vie de bénévole »</w:t>
      </w:r>
      <w:r w:rsidRPr="000B42F0">
        <w:rPr>
          <w:sz w:val="22"/>
          <w:szCs w:val="20"/>
        </w:rPr>
        <w:t xml:space="preserve"> !</w:t>
      </w:r>
    </w:p>
    <w:p w14:paraId="621DBB30" w14:textId="77777777" w:rsidR="000B42F0" w:rsidRPr="000B42F0" w:rsidRDefault="000B42F0" w:rsidP="00C03519">
      <w:pPr>
        <w:rPr>
          <w:sz w:val="22"/>
          <w:szCs w:val="20"/>
        </w:rPr>
      </w:pPr>
    </w:p>
    <w:p w14:paraId="705B6BE2" w14:textId="047C78F6" w:rsidR="00C03519" w:rsidRDefault="00C03519" w:rsidP="00C03519">
      <w:pPr>
        <w:rPr>
          <w:sz w:val="22"/>
          <w:szCs w:val="20"/>
        </w:rPr>
      </w:pPr>
      <w:r w:rsidRPr="000B42F0">
        <w:rPr>
          <w:sz w:val="22"/>
          <w:szCs w:val="20"/>
        </w:rPr>
        <w:t>Nous vous ouvrons nos portes pour vous faire découvrir [NOTRE CAUSE / NOTRE ACTIVITÉ] et vous proposer une expérience de bénévolat de [QUELQUES HEURES / UNE DEMI-JOURNÉE / UNE JOURNÉE].</w:t>
      </w:r>
    </w:p>
    <w:p w14:paraId="15609F17" w14:textId="77777777" w:rsidR="000B42F0" w:rsidRPr="000B42F0" w:rsidRDefault="000B42F0" w:rsidP="00C03519">
      <w:pPr>
        <w:rPr>
          <w:sz w:val="22"/>
          <w:szCs w:val="20"/>
        </w:rPr>
      </w:pPr>
    </w:p>
    <w:p w14:paraId="7E46AD31" w14:textId="2167F82B" w:rsidR="00C03519" w:rsidRDefault="00C03519" w:rsidP="00C03519">
      <w:pPr>
        <w:rPr>
          <w:sz w:val="22"/>
          <w:szCs w:val="20"/>
        </w:rPr>
      </w:pPr>
      <w:r w:rsidRPr="000B42F0">
        <w:rPr>
          <w:sz w:val="22"/>
          <w:szCs w:val="20"/>
        </w:rPr>
        <w:t xml:space="preserve">Au programme : </w:t>
      </w:r>
      <w:r w:rsidRPr="000B42F0">
        <w:rPr>
          <w:b/>
          <w:bCs/>
          <w:sz w:val="22"/>
          <w:szCs w:val="20"/>
        </w:rPr>
        <w:t>[DÉCRIRE EN QUELQUES MOTS CE QUE LA PERSONNE VA FAIRE, L’AXER SUR LE CONCRET ET L’</w:t>
      </w:r>
      <w:r w:rsidR="007A6189" w:rsidRPr="007A6189">
        <w:rPr>
          <w:b/>
          <w:bCs/>
          <w:sz w:val="22"/>
          <w:szCs w:val="20"/>
        </w:rPr>
        <w:t>EXPÉRIENCE</w:t>
      </w:r>
      <w:r w:rsidRPr="000B42F0">
        <w:rPr>
          <w:b/>
          <w:bCs/>
          <w:sz w:val="22"/>
          <w:szCs w:val="20"/>
        </w:rPr>
        <w:t xml:space="preserve"> HUMAINE/CONVIVIALE]</w:t>
      </w:r>
      <w:r w:rsidRPr="000B42F0">
        <w:rPr>
          <w:sz w:val="22"/>
          <w:szCs w:val="20"/>
        </w:rPr>
        <w:t>.</w:t>
      </w:r>
    </w:p>
    <w:p w14:paraId="16C1EE4B" w14:textId="77777777" w:rsidR="000B42F0" w:rsidRPr="000B42F0" w:rsidRDefault="000B42F0" w:rsidP="00C03519">
      <w:pPr>
        <w:rPr>
          <w:sz w:val="22"/>
          <w:szCs w:val="20"/>
        </w:rPr>
      </w:pPr>
    </w:p>
    <w:p w14:paraId="786F26CF" w14:textId="77777777" w:rsidR="00C03519" w:rsidRDefault="00C03519" w:rsidP="00C03519">
      <w:pPr>
        <w:rPr>
          <w:sz w:val="22"/>
          <w:szCs w:val="20"/>
        </w:rPr>
      </w:pPr>
      <w:r w:rsidRPr="000B42F0">
        <w:rPr>
          <w:sz w:val="22"/>
          <w:szCs w:val="20"/>
        </w:rPr>
        <w:t>Une occasion de rencontrer notre équipe, de découvrir notre quotidien et de donner concrètement un coup de main à une cause qui nous tient à cœur.</w:t>
      </w:r>
    </w:p>
    <w:p w14:paraId="1DED5373" w14:textId="77777777" w:rsidR="000B42F0" w:rsidRPr="000B42F0" w:rsidRDefault="000B42F0" w:rsidP="00C03519">
      <w:pPr>
        <w:rPr>
          <w:sz w:val="22"/>
          <w:szCs w:val="20"/>
        </w:rPr>
      </w:pPr>
    </w:p>
    <w:p w14:paraId="5B30D6B2" w14:textId="77777777" w:rsidR="00C03519" w:rsidRDefault="00C03519" w:rsidP="00C03519">
      <w:pPr>
        <w:rPr>
          <w:sz w:val="22"/>
          <w:szCs w:val="20"/>
        </w:rPr>
      </w:pPr>
      <w:r w:rsidRPr="000B42F0">
        <w:rPr>
          <w:rFonts w:ascii="Segoe UI Emoji" w:hAnsi="Segoe UI Emoji" w:cs="Segoe UI Emoji"/>
          <w:sz w:val="22"/>
          <w:szCs w:val="20"/>
        </w:rPr>
        <w:t>👉</w:t>
      </w:r>
      <w:r w:rsidRPr="000B42F0">
        <w:rPr>
          <w:sz w:val="22"/>
          <w:szCs w:val="20"/>
        </w:rPr>
        <w:t xml:space="preserve"> </w:t>
      </w:r>
      <w:r w:rsidRPr="000B42F0">
        <w:rPr>
          <w:b/>
          <w:bCs/>
          <w:sz w:val="22"/>
          <w:szCs w:val="20"/>
        </w:rPr>
        <w:t>Envie de tenter l’expérience ?</w:t>
      </w:r>
      <w:r w:rsidRPr="000B42F0">
        <w:rPr>
          <w:sz w:val="22"/>
          <w:szCs w:val="20"/>
        </w:rPr>
        <w:t xml:space="preserve"> Retrouvez toutes les informations et inscrivez-vous ici : [LIEN VERS L’ANNONCE]</w:t>
      </w:r>
    </w:p>
    <w:p w14:paraId="0BCAEDBC" w14:textId="77777777" w:rsidR="000B42F0" w:rsidRPr="000B42F0" w:rsidRDefault="000B42F0" w:rsidP="00C03519">
      <w:pPr>
        <w:rPr>
          <w:sz w:val="22"/>
          <w:szCs w:val="20"/>
        </w:rPr>
      </w:pPr>
    </w:p>
    <w:p w14:paraId="7BA96279" w14:textId="77777777" w:rsidR="00C03519" w:rsidRDefault="00C03519" w:rsidP="00C03519">
      <w:pPr>
        <w:rPr>
          <w:sz w:val="22"/>
          <w:szCs w:val="20"/>
        </w:rPr>
      </w:pPr>
      <w:r w:rsidRPr="000B42F0">
        <w:rPr>
          <w:sz w:val="22"/>
          <w:szCs w:val="20"/>
        </w:rPr>
        <w:t>Une action coordonnée par la Plateforme Francophone du Volontariat (PFV) dans le cadre de l’Année Internationale des Volontaires.</w:t>
      </w:r>
    </w:p>
    <w:p w14:paraId="6F22E458" w14:textId="77777777" w:rsidR="000B42F0" w:rsidRPr="000B42F0" w:rsidRDefault="000B42F0" w:rsidP="00C03519">
      <w:pPr>
        <w:rPr>
          <w:sz w:val="22"/>
          <w:szCs w:val="20"/>
        </w:rPr>
      </w:pPr>
    </w:p>
    <w:p w14:paraId="0281F688" w14:textId="547091F6" w:rsidR="00C03519" w:rsidRDefault="00C03519" w:rsidP="00C03519">
      <w:pPr>
        <w:rPr>
          <w:sz w:val="22"/>
          <w:szCs w:val="20"/>
        </w:rPr>
      </w:pPr>
      <w:r w:rsidRPr="000B42F0">
        <w:rPr>
          <w:sz w:val="22"/>
          <w:szCs w:val="20"/>
        </w:rPr>
        <w:t>#VisMaVieDeBénévole #Volontariat #Bénévolat #IVY2026</w:t>
      </w:r>
    </w:p>
    <w:p w14:paraId="5D2BE7F6" w14:textId="77777777" w:rsidR="000B42F0" w:rsidRDefault="000B42F0" w:rsidP="00C03519">
      <w:pPr>
        <w:rPr>
          <w:sz w:val="22"/>
          <w:szCs w:val="20"/>
        </w:rPr>
      </w:pPr>
    </w:p>
    <w:p w14:paraId="4831D2D7" w14:textId="3A724CF6" w:rsidR="000B42F0" w:rsidRDefault="000B42F0">
      <w:pPr>
        <w:spacing w:line="240" w:lineRule="auto"/>
        <w:jc w:val="left"/>
        <w:rPr>
          <w:sz w:val="22"/>
          <w:szCs w:val="20"/>
        </w:rPr>
      </w:pPr>
      <w:r>
        <w:rPr>
          <w:sz w:val="22"/>
          <w:szCs w:val="20"/>
        </w:rPr>
        <w:br w:type="page"/>
      </w:r>
    </w:p>
    <w:p w14:paraId="4DFF3E73" w14:textId="77777777" w:rsidR="000B42F0" w:rsidRDefault="000B42F0" w:rsidP="00C03519">
      <w:pPr>
        <w:rPr>
          <w:sz w:val="22"/>
          <w:szCs w:val="20"/>
        </w:rPr>
      </w:pPr>
    </w:p>
    <w:p w14:paraId="394A89F7" w14:textId="6E269195" w:rsidR="000B42F0" w:rsidRDefault="000B42F0" w:rsidP="000B42F0">
      <w:pPr>
        <w:pStyle w:val="Titre2"/>
        <w:numPr>
          <w:ilvl w:val="0"/>
          <w:numId w:val="4"/>
        </w:numPr>
      </w:pPr>
      <w:r>
        <w:t>V</w:t>
      </w:r>
      <w:r w:rsidRPr="000B42F0">
        <w:t>ous souhaitez simplement faire connaître l’action autour de vous ?</w:t>
      </w:r>
    </w:p>
    <w:p w14:paraId="5A06A843" w14:textId="77777777" w:rsidR="000B42F0" w:rsidRDefault="000B42F0" w:rsidP="000B42F0"/>
    <w:p w14:paraId="153EA5B0" w14:textId="77777777" w:rsidR="000B42F0" w:rsidRDefault="000B42F0" w:rsidP="000B42F0">
      <w:pPr>
        <w:pStyle w:val="Paragraphedeliste"/>
        <w:numPr>
          <w:ilvl w:val="0"/>
          <w:numId w:val="5"/>
        </w:numPr>
        <w:rPr>
          <w:i/>
          <w:iCs/>
        </w:rPr>
      </w:pPr>
      <w:r w:rsidRPr="000B42F0">
        <w:rPr>
          <w:i/>
          <w:iCs/>
        </w:rPr>
        <w:t xml:space="preserve">Vous ne proposez pas d’expérience dans le cadre de l’action, mais souhaitez tout de même en parler </w:t>
      </w:r>
      <w:r>
        <w:rPr>
          <w:i/>
          <w:iCs/>
        </w:rPr>
        <w:t xml:space="preserve">de manière générique </w:t>
      </w:r>
      <w:r w:rsidRPr="000B42F0">
        <w:rPr>
          <w:i/>
          <w:iCs/>
        </w:rPr>
        <w:t>à votre public, vos membres, vos partenaires ou votre réseau</w:t>
      </w:r>
      <w:r>
        <w:rPr>
          <w:i/>
          <w:iCs/>
        </w:rPr>
        <w:t xml:space="preserve"> ? </w:t>
      </w:r>
    </w:p>
    <w:p w14:paraId="4BA9396C" w14:textId="6C65B787" w:rsidR="000B42F0" w:rsidRDefault="000B42F0" w:rsidP="000B42F0">
      <w:pPr>
        <w:pStyle w:val="Paragraphedeliste"/>
        <w:rPr>
          <w:i/>
          <w:iCs/>
        </w:rPr>
      </w:pPr>
      <w:r w:rsidRPr="000B42F0">
        <w:rPr>
          <w:i/>
          <w:iCs/>
        </w:rPr>
        <w:t xml:space="preserve">Ce texte est fait pour vous ! </w:t>
      </w:r>
    </w:p>
    <w:p w14:paraId="5BCE1388" w14:textId="77777777" w:rsidR="00AC5ABD" w:rsidRDefault="00AC5ABD" w:rsidP="000B42F0"/>
    <w:p w14:paraId="50F924FD" w14:textId="366F02E0" w:rsidR="000B42F0" w:rsidRDefault="00AC5ABD" w:rsidP="000B42F0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0B73AF" wp14:editId="248A085B">
                <wp:simplePos x="0" y="0"/>
                <wp:positionH relativeFrom="margin">
                  <wp:posOffset>-285750</wp:posOffset>
                </wp:positionH>
                <wp:positionV relativeFrom="paragraph">
                  <wp:posOffset>153035</wp:posOffset>
                </wp:positionV>
                <wp:extent cx="6762750" cy="4743450"/>
                <wp:effectExtent l="19050" t="19050" r="19050" b="19050"/>
                <wp:wrapNone/>
                <wp:docPr id="1984423244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0" cy="4743450"/>
                        </a:xfrm>
                        <a:custGeom>
                          <a:avLst/>
                          <a:gdLst>
                            <a:gd name="csX0" fmla="*/ 390537 w 6438900"/>
                            <a:gd name="csY0" fmla="*/ 0 h 3657600"/>
                            <a:gd name="csX1" fmla="*/ 6438900 w 6438900"/>
                            <a:gd name="csY1" fmla="*/ 0 h 3657600"/>
                            <a:gd name="csX2" fmla="*/ 6438900 w 6438900"/>
                            <a:gd name="csY2" fmla="*/ 0 h 3657600"/>
                            <a:gd name="csX3" fmla="*/ 6438900 w 6438900"/>
                            <a:gd name="csY3" fmla="*/ 3248013 h 3657600"/>
                            <a:gd name="csX4" fmla="*/ 6029313 w 6438900"/>
                            <a:gd name="csY4" fmla="*/ 3657600 h 3657600"/>
                            <a:gd name="csX5" fmla="*/ 0 w 6438900"/>
                            <a:gd name="csY5" fmla="*/ 3657600 h 3657600"/>
                            <a:gd name="csX6" fmla="*/ 0 w 6438900"/>
                            <a:gd name="csY6" fmla="*/ 3657600 h 3657600"/>
                            <a:gd name="csX7" fmla="*/ 0 w 6438900"/>
                            <a:gd name="csY7" fmla="*/ 466737 h 3657600"/>
                            <a:gd name="csX8" fmla="*/ 390537 w 6438900"/>
                            <a:gd name="csY8" fmla="*/ 0 h 36576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6438900" h="3657600">
                              <a:moveTo>
                                <a:pt x="390537" y="0"/>
                              </a:moveTo>
                              <a:lnTo>
                                <a:pt x="6438900" y="0"/>
                              </a:lnTo>
                              <a:lnTo>
                                <a:pt x="6438900" y="0"/>
                              </a:lnTo>
                              <a:lnTo>
                                <a:pt x="6438900" y="3248013"/>
                              </a:lnTo>
                              <a:cubicBezTo>
                                <a:pt x="6438900" y="3584692"/>
                                <a:pt x="6365992" y="3657600"/>
                                <a:pt x="6029313" y="3657600"/>
                              </a:cubicBezTo>
                              <a:lnTo>
                                <a:pt x="0" y="3657600"/>
                              </a:lnTo>
                              <a:lnTo>
                                <a:pt x="0" y="3657600"/>
                              </a:lnTo>
                              <a:lnTo>
                                <a:pt x="0" y="466737"/>
                              </a:lnTo>
                              <a:cubicBezTo>
                                <a:pt x="0" y="130058"/>
                                <a:pt x="53858" y="0"/>
                                <a:pt x="390537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38B5B" id="Rectangle : coins arrondis 1" o:spid="_x0000_s1026" style="position:absolute;margin-left:-22.5pt;margin-top:12.05pt;width:532.5pt;height:373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438900,3657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" path="m390537,l6438900,r,l6438900,3248013v,336679,-72908,409587,-409587,409587l,3657600r,l,466737c,130058,53858,,390537,xe" filled="f" strokecolor="#2c5a7c [3204]" strokeweight="2.25pt">
                <v:path arrowok="t" o:connecttype="custom" o:connectlocs="410179,0;6762750,0;6762750,0;6762750,4212267;6332562,4743450;0,4743450;0,4743450;0,605300;410179,0" o:connectangles="0,0,0,0,0,0,0,0,0"/>
                <w10:wrap anchorx="margin"/>
              </v:shape>
            </w:pict>
          </mc:Fallback>
        </mc:AlternateContent>
      </w:r>
    </w:p>
    <w:p w14:paraId="6C560E3B" w14:textId="15327DF7" w:rsidR="00AC5ABD" w:rsidRPr="00AC5ABD" w:rsidRDefault="00AC5ABD" w:rsidP="000B42F0"/>
    <w:p w14:paraId="7071C611" w14:textId="72340FAB" w:rsidR="000B42F0" w:rsidRPr="00AC5ABD" w:rsidRDefault="000B42F0" w:rsidP="000B42F0">
      <w:pPr>
        <w:rPr>
          <w:b/>
          <w:bCs/>
          <w:sz w:val="28"/>
          <w:szCs w:val="24"/>
        </w:rPr>
      </w:pPr>
      <w:r w:rsidRPr="00AC5ABD">
        <w:rPr>
          <w:b/>
          <w:bCs/>
          <w:sz w:val="28"/>
          <w:szCs w:val="24"/>
        </w:rPr>
        <w:t>Vis ma vie de bénévole : découvrez le volontariat autrement !</w:t>
      </w:r>
    </w:p>
    <w:p w14:paraId="640154FF" w14:textId="77777777" w:rsidR="000B42F0" w:rsidRPr="000B42F0" w:rsidRDefault="000B42F0" w:rsidP="000B42F0"/>
    <w:p w14:paraId="57C87C8D" w14:textId="77777777" w:rsidR="000B42F0" w:rsidRDefault="000B42F0" w:rsidP="000B42F0">
      <w:pPr>
        <w:rPr>
          <w:sz w:val="22"/>
        </w:rPr>
      </w:pPr>
      <w:r w:rsidRPr="000B42F0">
        <w:rPr>
          <w:sz w:val="22"/>
        </w:rPr>
        <w:t xml:space="preserve">Du </w:t>
      </w:r>
      <w:r w:rsidRPr="000B42F0">
        <w:rPr>
          <w:b/>
          <w:bCs/>
          <w:sz w:val="22"/>
        </w:rPr>
        <w:t>9 au 22 novembre 2026</w:t>
      </w:r>
      <w:r w:rsidRPr="000B42F0">
        <w:rPr>
          <w:sz w:val="22"/>
        </w:rPr>
        <w:t xml:space="preserve">, la Plateforme Francophone du Volontariat (PFV) organise </w:t>
      </w:r>
      <w:r w:rsidRPr="000B42F0">
        <w:rPr>
          <w:b/>
          <w:bCs/>
          <w:sz w:val="22"/>
        </w:rPr>
        <w:t>« Vis ma vie de bénévole »</w:t>
      </w:r>
      <w:r w:rsidRPr="000B42F0">
        <w:rPr>
          <w:sz w:val="22"/>
        </w:rPr>
        <w:t>, une action qui ouvre les portes d’organisations de Wallonie et de Bruxelles pour permettre aux citoyen·nes de vivre une expérience ponctuelle et concrète de bénévolat.</w:t>
      </w:r>
    </w:p>
    <w:p w14:paraId="074292CB" w14:textId="77777777" w:rsidR="000B42F0" w:rsidRPr="000B42F0" w:rsidRDefault="000B42F0" w:rsidP="000B42F0">
      <w:pPr>
        <w:rPr>
          <w:sz w:val="22"/>
        </w:rPr>
      </w:pPr>
    </w:p>
    <w:p w14:paraId="415F0929" w14:textId="77777777" w:rsidR="000B42F0" w:rsidRPr="000B42F0" w:rsidRDefault="000B42F0" w:rsidP="000B42F0">
      <w:pPr>
        <w:rPr>
          <w:sz w:val="22"/>
        </w:rPr>
      </w:pPr>
      <w:r w:rsidRPr="000B42F0">
        <w:rPr>
          <w:sz w:val="22"/>
        </w:rPr>
        <w:t>Envie de découvrir une cause, de rencontrer des personnes engagées, de donner un coup de main ou simplement de découvrir le volontariat de l’intérieur ?</w:t>
      </w:r>
    </w:p>
    <w:p w14:paraId="75EF3EDC" w14:textId="77777777" w:rsidR="000B42F0" w:rsidRDefault="000B42F0" w:rsidP="000B42F0">
      <w:pPr>
        <w:rPr>
          <w:sz w:val="22"/>
        </w:rPr>
      </w:pPr>
      <w:r w:rsidRPr="000B42F0">
        <w:rPr>
          <w:sz w:val="22"/>
        </w:rPr>
        <w:t xml:space="preserve">Pendant quelques heures ou une journée, venez </w:t>
      </w:r>
      <w:r w:rsidRPr="000B42F0">
        <w:rPr>
          <w:b/>
          <w:bCs/>
          <w:sz w:val="22"/>
        </w:rPr>
        <w:t>explorer, rencontrer et agir</w:t>
      </w:r>
      <w:r w:rsidRPr="000B42F0">
        <w:rPr>
          <w:sz w:val="22"/>
        </w:rPr>
        <w:t xml:space="preserve"> aux côtés de personnes engagées !</w:t>
      </w:r>
    </w:p>
    <w:p w14:paraId="25B0752B" w14:textId="77777777" w:rsidR="000B42F0" w:rsidRPr="000B42F0" w:rsidRDefault="000B42F0" w:rsidP="000B42F0">
      <w:pPr>
        <w:rPr>
          <w:sz w:val="22"/>
        </w:rPr>
      </w:pPr>
    </w:p>
    <w:p w14:paraId="764B7D5F" w14:textId="7C028B69" w:rsidR="000B42F0" w:rsidRDefault="000B42F0" w:rsidP="000B42F0">
      <w:pPr>
        <w:rPr>
          <w:sz w:val="22"/>
        </w:rPr>
      </w:pPr>
      <w:r w:rsidRPr="000B42F0">
        <w:rPr>
          <w:rFonts w:ascii="Segoe UI Emoji" w:hAnsi="Segoe UI Emoji" w:cs="Segoe UI Emoji"/>
          <w:sz w:val="22"/>
        </w:rPr>
        <w:t>👉</w:t>
      </w:r>
      <w:r w:rsidRPr="000B42F0">
        <w:rPr>
          <w:sz w:val="22"/>
        </w:rPr>
        <w:t xml:space="preserve"> </w:t>
      </w:r>
      <w:r w:rsidRPr="000B42F0">
        <w:rPr>
          <w:b/>
          <w:bCs/>
          <w:sz w:val="22"/>
        </w:rPr>
        <w:t>Découvrez les expériences proposées et trouvez celle qui vous correspond :</w:t>
      </w:r>
      <w:r w:rsidRPr="000B42F0">
        <w:rPr>
          <w:sz w:val="22"/>
        </w:rPr>
        <w:t xml:space="preserve"> </w:t>
      </w:r>
      <w:hyperlink r:id="rId11" w:history="1">
        <w:r w:rsidRPr="001847CA">
          <w:rPr>
            <w:rStyle w:val="Lienhypertexte"/>
            <w:sz w:val="22"/>
          </w:rPr>
          <w:t>https://www.levolontariat.be/action-vis-ma-vie-de-benevole</w:t>
        </w:r>
      </w:hyperlink>
      <w:r>
        <w:rPr>
          <w:sz w:val="22"/>
        </w:rPr>
        <w:t xml:space="preserve"> </w:t>
      </w:r>
    </w:p>
    <w:p w14:paraId="73DFA2B0" w14:textId="77777777" w:rsidR="000B42F0" w:rsidRPr="000B42F0" w:rsidRDefault="000B42F0" w:rsidP="000B42F0">
      <w:pPr>
        <w:rPr>
          <w:sz w:val="22"/>
        </w:rPr>
      </w:pPr>
    </w:p>
    <w:p w14:paraId="4915A4AA" w14:textId="77777777" w:rsidR="000B42F0" w:rsidRDefault="000B42F0" w:rsidP="000B42F0">
      <w:pPr>
        <w:rPr>
          <w:b/>
          <w:bCs/>
          <w:sz w:val="22"/>
        </w:rPr>
      </w:pPr>
      <w:r w:rsidRPr="000B42F0">
        <w:rPr>
          <w:sz w:val="22"/>
        </w:rPr>
        <w:t xml:space="preserve">N’hésitez pas à </w:t>
      </w:r>
      <w:r w:rsidRPr="000B42F0">
        <w:rPr>
          <w:b/>
          <w:bCs/>
          <w:sz w:val="22"/>
        </w:rPr>
        <w:t>partager cette information autour de vous !</w:t>
      </w:r>
    </w:p>
    <w:p w14:paraId="41F8DE09" w14:textId="77777777" w:rsidR="000B42F0" w:rsidRPr="000B42F0" w:rsidRDefault="000B42F0" w:rsidP="000B42F0">
      <w:pPr>
        <w:rPr>
          <w:sz w:val="22"/>
        </w:rPr>
      </w:pPr>
    </w:p>
    <w:p w14:paraId="5E5AF109" w14:textId="77777777" w:rsidR="000B42F0" w:rsidRDefault="000B42F0" w:rsidP="000B42F0">
      <w:pPr>
        <w:rPr>
          <w:sz w:val="22"/>
        </w:rPr>
      </w:pPr>
      <w:r w:rsidRPr="000B42F0">
        <w:rPr>
          <w:sz w:val="22"/>
        </w:rPr>
        <w:t>#VisMaVieDeBénévole #Volontariat #Bénévolat #IVY2026</w:t>
      </w:r>
    </w:p>
    <w:p w14:paraId="33DE86F1" w14:textId="77777777" w:rsidR="000B42F0" w:rsidRPr="000B42F0" w:rsidRDefault="000B42F0" w:rsidP="000B42F0">
      <w:pPr>
        <w:rPr>
          <w:sz w:val="22"/>
        </w:rPr>
      </w:pPr>
    </w:p>
    <w:p w14:paraId="61DDD9F5" w14:textId="317E553F" w:rsidR="000B42F0" w:rsidRPr="000B42F0" w:rsidRDefault="000B42F0" w:rsidP="000B42F0">
      <w:pPr>
        <w:rPr>
          <w:sz w:val="22"/>
        </w:rPr>
      </w:pPr>
      <w:r w:rsidRPr="000B42F0">
        <w:rPr>
          <w:rFonts w:ascii="Segoe UI Emoji" w:hAnsi="Segoe UI Emoji" w:cs="Segoe UI Emoji"/>
          <w:sz w:val="22"/>
        </w:rPr>
        <w:t>💡</w:t>
      </w:r>
      <w:r w:rsidRPr="000B42F0">
        <w:rPr>
          <w:sz w:val="22"/>
        </w:rPr>
        <w:t xml:space="preserve"> </w:t>
      </w:r>
      <w:r w:rsidRPr="000B42F0">
        <w:rPr>
          <w:i/>
          <w:iCs/>
          <w:sz w:val="22"/>
        </w:rPr>
        <w:t xml:space="preserve">Vous représentez une organisation et souhaitez, vous aussi, ouvrir vos portes dans le cadre de l’action ? Découvrez comment participer : </w:t>
      </w:r>
      <w:hyperlink r:id="rId12" w:history="1">
        <w:r w:rsidRPr="001847CA">
          <w:rPr>
            <w:rStyle w:val="Lienhypertexte"/>
            <w:i/>
            <w:iCs/>
            <w:sz w:val="22"/>
          </w:rPr>
          <w:t>https://www.levolontariat.be/mon-organisation-participe-vis-ma-vie-de-benevole</w:t>
        </w:r>
      </w:hyperlink>
      <w:r>
        <w:rPr>
          <w:i/>
          <w:iCs/>
          <w:sz w:val="22"/>
        </w:rPr>
        <w:t xml:space="preserve"> </w:t>
      </w:r>
    </w:p>
    <w:p w14:paraId="0950EE9C" w14:textId="77777777" w:rsidR="000B42F0" w:rsidRPr="000B42F0" w:rsidRDefault="000B42F0" w:rsidP="000B42F0">
      <w:pPr>
        <w:rPr>
          <w:sz w:val="22"/>
        </w:rPr>
      </w:pPr>
    </w:p>
    <w:sectPr w:rsidR="000B42F0" w:rsidRPr="000B42F0" w:rsidSect="00C61FA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2AC51" w14:textId="77777777" w:rsidR="00136E01" w:rsidRDefault="00136E01" w:rsidP="00D46D5E">
      <w:r>
        <w:separator/>
      </w:r>
    </w:p>
  </w:endnote>
  <w:endnote w:type="continuationSeparator" w:id="0">
    <w:p w14:paraId="3CF6C27F" w14:textId="77777777" w:rsidR="00136E01" w:rsidRDefault="00136E01" w:rsidP="00D46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Pro">
    <w:panose1 w:val="020B0503030403020204"/>
    <w:charset w:val="00"/>
    <w:family w:val="swiss"/>
    <w:pitch w:val="variable"/>
    <w:sig w:usb0="A00002AF" w:usb1="5000204B" w:usb2="00000000" w:usb3="00000000" w:csb0="0000009F" w:csb1="00000000"/>
  </w:font>
  <w:font w:name="Myriad Pro Cond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51EE5" w14:textId="77777777" w:rsidR="0002740C" w:rsidRDefault="0002740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CE4F6" w14:textId="77777777" w:rsidR="00D46D5E" w:rsidRDefault="00C61FA6">
    <w:pPr>
      <w:pStyle w:val="Pieddepage"/>
    </w:pPr>
    <w:r>
      <w:rPr>
        <w:noProof/>
        <w:lang w:val="en-US"/>
      </w:rPr>
      <w:drawing>
        <wp:inline distT="0" distB="0" distL="0" distR="0" wp14:anchorId="53724833" wp14:editId="6248C11D">
          <wp:extent cx="6182360" cy="209550"/>
          <wp:effectExtent l="0" t="0" r="8890" b="0"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 Pied de page PFV (3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236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0C422" w14:textId="77777777" w:rsidR="0002740C" w:rsidRDefault="0002740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B0D70" w14:textId="77777777" w:rsidR="00136E01" w:rsidRDefault="00136E01" w:rsidP="00D46D5E">
      <w:r>
        <w:separator/>
      </w:r>
    </w:p>
  </w:footnote>
  <w:footnote w:type="continuationSeparator" w:id="0">
    <w:p w14:paraId="1C382948" w14:textId="77777777" w:rsidR="00136E01" w:rsidRDefault="00136E01" w:rsidP="00D46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A1A9E" w14:textId="77777777" w:rsidR="0002740C" w:rsidRDefault="0002740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3EB4B" w14:textId="77777777" w:rsidR="00D46D5E" w:rsidRDefault="00D46D5E" w:rsidP="0002740C">
    <w:r>
      <w:rPr>
        <w:noProof/>
        <w:lang w:val="en-US"/>
      </w:rPr>
      <w:drawing>
        <wp:inline distT="0" distB="0" distL="0" distR="0" wp14:anchorId="1AC6FAB4" wp14:editId="5E8C9D10">
          <wp:extent cx="1997710" cy="781326"/>
          <wp:effectExtent l="0" t="0" r="8890" b="0"/>
          <wp:docPr id="7" name="Image 7" descr="projet:plateformefrancophoneduvolontariat:10branding:logo-pfv-2016:print:long_couleur-cmj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jet:plateformefrancophoneduvolontariat:10branding:logo-pfv-2016:print:long_couleur-cmjn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950" t="11950" r="11950" b="11950"/>
                  <a:stretch/>
                </pic:blipFill>
                <pic:spPr bwMode="auto">
                  <a:xfrm>
                    <a:off x="0" y="0"/>
                    <a:ext cx="1998545" cy="7816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6E6B6" w14:textId="77777777" w:rsidR="0002740C" w:rsidRDefault="0002740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5071B"/>
    <w:multiLevelType w:val="hybridMultilevel"/>
    <w:tmpl w:val="B5703D1E"/>
    <w:lvl w:ilvl="0" w:tplc="096CF4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269AE"/>
    <w:multiLevelType w:val="hybridMultilevel"/>
    <w:tmpl w:val="C2BC46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90420"/>
    <w:multiLevelType w:val="hybridMultilevel"/>
    <w:tmpl w:val="B62C52EE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53B80"/>
    <w:multiLevelType w:val="hybridMultilevel"/>
    <w:tmpl w:val="31BC5D4A"/>
    <w:lvl w:ilvl="0" w:tplc="73064CBC">
      <w:start w:val="1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F746C"/>
    <w:multiLevelType w:val="hybridMultilevel"/>
    <w:tmpl w:val="97F047E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739256">
    <w:abstractNumId w:val="1"/>
  </w:num>
  <w:num w:numId="2" w16cid:durableId="106049817">
    <w:abstractNumId w:val="2"/>
  </w:num>
  <w:num w:numId="3" w16cid:durableId="161698785">
    <w:abstractNumId w:val="0"/>
  </w:num>
  <w:num w:numId="4" w16cid:durableId="1332560982">
    <w:abstractNumId w:val="4"/>
  </w:num>
  <w:num w:numId="5" w16cid:durableId="14030191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5C"/>
    <w:rsid w:val="0002740C"/>
    <w:rsid w:val="00032C30"/>
    <w:rsid w:val="00032D08"/>
    <w:rsid w:val="00043266"/>
    <w:rsid w:val="00051653"/>
    <w:rsid w:val="000B42F0"/>
    <w:rsid w:val="000B6D9A"/>
    <w:rsid w:val="000C059A"/>
    <w:rsid w:val="000D1394"/>
    <w:rsid w:val="000E5F55"/>
    <w:rsid w:val="0010465C"/>
    <w:rsid w:val="001347CC"/>
    <w:rsid w:val="00136E01"/>
    <w:rsid w:val="001D224B"/>
    <w:rsid w:val="001E0EE3"/>
    <w:rsid w:val="001F1B53"/>
    <w:rsid w:val="002E23F6"/>
    <w:rsid w:val="002E4D1A"/>
    <w:rsid w:val="00321446"/>
    <w:rsid w:val="0034300D"/>
    <w:rsid w:val="00354F8C"/>
    <w:rsid w:val="00360A8D"/>
    <w:rsid w:val="003B0010"/>
    <w:rsid w:val="003F3426"/>
    <w:rsid w:val="00414C1B"/>
    <w:rsid w:val="00451A3F"/>
    <w:rsid w:val="0046017A"/>
    <w:rsid w:val="00480354"/>
    <w:rsid w:val="00496FAE"/>
    <w:rsid w:val="004A74AF"/>
    <w:rsid w:val="004C294B"/>
    <w:rsid w:val="004C35ED"/>
    <w:rsid w:val="0051304D"/>
    <w:rsid w:val="00517035"/>
    <w:rsid w:val="005347A6"/>
    <w:rsid w:val="0056425B"/>
    <w:rsid w:val="00591653"/>
    <w:rsid w:val="005B0885"/>
    <w:rsid w:val="005B5012"/>
    <w:rsid w:val="005E5C22"/>
    <w:rsid w:val="005F7A5E"/>
    <w:rsid w:val="00612263"/>
    <w:rsid w:val="00621A41"/>
    <w:rsid w:val="006317B1"/>
    <w:rsid w:val="00634B4A"/>
    <w:rsid w:val="006545B3"/>
    <w:rsid w:val="0066719E"/>
    <w:rsid w:val="006848E5"/>
    <w:rsid w:val="006E7489"/>
    <w:rsid w:val="006F16BE"/>
    <w:rsid w:val="00706040"/>
    <w:rsid w:val="007230A3"/>
    <w:rsid w:val="00782DE0"/>
    <w:rsid w:val="0079245B"/>
    <w:rsid w:val="007A6189"/>
    <w:rsid w:val="00812AD5"/>
    <w:rsid w:val="008C2E7B"/>
    <w:rsid w:val="008E4A19"/>
    <w:rsid w:val="00907233"/>
    <w:rsid w:val="00920A1B"/>
    <w:rsid w:val="00943BF0"/>
    <w:rsid w:val="009859A4"/>
    <w:rsid w:val="009B39E3"/>
    <w:rsid w:val="009F49D5"/>
    <w:rsid w:val="009F7287"/>
    <w:rsid w:val="00A03F98"/>
    <w:rsid w:val="00A157A6"/>
    <w:rsid w:val="00A517C9"/>
    <w:rsid w:val="00A919D4"/>
    <w:rsid w:val="00A95F3C"/>
    <w:rsid w:val="00AA1A9E"/>
    <w:rsid w:val="00AC5ABD"/>
    <w:rsid w:val="00AE5043"/>
    <w:rsid w:val="00AE79A6"/>
    <w:rsid w:val="00B16014"/>
    <w:rsid w:val="00B1727A"/>
    <w:rsid w:val="00B36064"/>
    <w:rsid w:val="00B4765C"/>
    <w:rsid w:val="00B54924"/>
    <w:rsid w:val="00B747D6"/>
    <w:rsid w:val="00BF1352"/>
    <w:rsid w:val="00C03519"/>
    <w:rsid w:val="00C61FA6"/>
    <w:rsid w:val="00C70E0C"/>
    <w:rsid w:val="00C75FA4"/>
    <w:rsid w:val="00C82DE4"/>
    <w:rsid w:val="00CF401D"/>
    <w:rsid w:val="00D024F5"/>
    <w:rsid w:val="00D46D5E"/>
    <w:rsid w:val="00D938B2"/>
    <w:rsid w:val="00DF4DD8"/>
    <w:rsid w:val="00DF5E0F"/>
    <w:rsid w:val="00E436C7"/>
    <w:rsid w:val="00E45DD9"/>
    <w:rsid w:val="00E802A4"/>
    <w:rsid w:val="00E91D21"/>
    <w:rsid w:val="00EA1C16"/>
    <w:rsid w:val="00EA370C"/>
    <w:rsid w:val="00EE6B35"/>
    <w:rsid w:val="00EF4A24"/>
    <w:rsid w:val="00F17BE2"/>
    <w:rsid w:val="00F2654D"/>
    <w:rsid w:val="00F46ABC"/>
    <w:rsid w:val="00F554AF"/>
    <w:rsid w:val="00FA4B67"/>
    <w:rsid w:val="00FD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B4F59A"/>
  <w14:defaultImageDpi w14:val="300"/>
  <w15:docId w15:val="{3793B3D8-0921-43C2-9BB4-65945451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65C"/>
    <w:pPr>
      <w:spacing w:line="276" w:lineRule="auto"/>
      <w:jc w:val="both"/>
    </w:pPr>
    <w:rPr>
      <w:rFonts w:ascii="Myriad Pro" w:eastAsiaTheme="minorHAnsi" w:hAnsi="Myriad Pro"/>
      <w:szCs w:val="22"/>
      <w:lang w:val="fr-BE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043266"/>
    <w:pPr>
      <w:keepNext/>
      <w:keepLines/>
      <w:spacing w:before="240"/>
      <w:outlineLvl w:val="0"/>
    </w:pPr>
    <w:rPr>
      <w:rFonts w:ascii="Myriad Pro Cond" w:eastAsiaTheme="majorEastAsia" w:hAnsi="Myriad Pro Cond" w:cstheme="majorBidi"/>
      <w:b/>
      <w:color w:val="2C5A7C" w:themeColor="accent1"/>
      <w:sz w:val="32"/>
      <w:szCs w:val="32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E802A4"/>
    <w:pPr>
      <w:keepNext/>
      <w:keepLines/>
      <w:spacing w:before="40"/>
      <w:outlineLvl w:val="1"/>
    </w:pPr>
    <w:rPr>
      <w:rFonts w:ascii="Myriad Pro Cond" w:eastAsiaTheme="majorEastAsia" w:hAnsi="Myriad Pro Cond" w:cstheme="majorBidi"/>
      <w:b/>
      <w:color w:val="2D9EB4" w:themeColor="accent2" w:themeShade="BF"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46D5E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6D5E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46D5E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D46D5E"/>
  </w:style>
  <w:style w:type="paragraph" w:styleId="Pieddepage">
    <w:name w:val="footer"/>
    <w:basedOn w:val="Normal"/>
    <w:link w:val="PieddepageCar"/>
    <w:uiPriority w:val="99"/>
    <w:unhideWhenUsed/>
    <w:rsid w:val="00D46D5E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6D5E"/>
  </w:style>
  <w:style w:type="paragraph" w:styleId="Titre">
    <w:name w:val="Title"/>
    <w:basedOn w:val="Normal"/>
    <w:next w:val="Normal"/>
    <w:link w:val="TitreCar"/>
    <w:uiPriority w:val="10"/>
    <w:qFormat/>
    <w:rsid w:val="00043266"/>
    <w:pPr>
      <w:contextualSpacing/>
    </w:pPr>
    <w:rPr>
      <w:rFonts w:ascii="Myriad Pro Cond" w:eastAsiaTheme="majorEastAsia" w:hAnsi="Myriad Pro Cond" w:cstheme="majorBidi"/>
      <w:b/>
      <w:color w:val="2C5A7C" w:themeColor="accent1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43266"/>
    <w:rPr>
      <w:rFonts w:ascii="Myriad Pro Cond" w:eastAsiaTheme="majorEastAsia" w:hAnsi="Myriad Pro Cond" w:cstheme="majorBidi"/>
      <w:b/>
      <w:color w:val="2C5A7C" w:themeColor="accent1"/>
      <w:spacing w:val="-10"/>
      <w:kern w:val="28"/>
      <w:sz w:val="56"/>
      <w:szCs w:val="56"/>
      <w:lang w:val="fr-BE" w:eastAsia="en-US"/>
    </w:rPr>
  </w:style>
  <w:style w:type="character" w:customStyle="1" w:styleId="Titre1Car">
    <w:name w:val="Titre 1 Car"/>
    <w:basedOn w:val="Policepardfaut"/>
    <w:link w:val="Titre1"/>
    <w:uiPriority w:val="9"/>
    <w:rsid w:val="00043266"/>
    <w:rPr>
      <w:rFonts w:ascii="Myriad Pro Cond" w:eastAsiaTheme="majorEastAsia" w:hAnsi="Myriad Pro Cond" w:cstheme="majorBidi"/>
      <w:b/>
      <w:color w:val="2C5A7C" w:themeColor="accent1"/>
      <w:sz w:val="32"/>
      <w:szCs w:val="32"/>
      <w:lang w:val="fr-BE" w:eastAsia="en-US"/>
    </w:rPr>
  </w:style>
  <w:style w:type="character" w:customStyle="1" w:styleId="Titre2Car">
    <w:name w:val="Titre 2 Car"/>
    <w:basedOn w:val="Policepardfaut"/>
    <w:link w:val="Titre2"/>
    <w:uiPriority w:val="9"/>
    <w:rsid w:val="00E802A4"/>
    <w:rPr>
      <w:rFonts w:ascii="Myriad Pro Cond" w:eastAsiaTheme="majorEastAsia" w:hAnsi="Myriad Pro Cond" w:cstheme="majorBidi"/>
      <w:b/>
      <w:color w:val="2D9EB4" w:themeColor="accent2" w:themeShade="BF"/>
      <w:sz w:val="28"/>
      <w:szCs w:val="26"/>
      <w:lang w:val="fr-BE" w:eastAsia="en-US"/>
    </w:rPr>
  </w:style>
  <w:style w:type="paragraph" w:styleId="Sous-titre">
    <w:name w:val="Subtitle"/>
    <w:basedOn w:val="Normal"/>
    <w:next w:val="Normal"/>
    <w:link w:val="Sous-titreCar"/>
    <w:autoRedefine/>
    <w:uiPriority w:val="11"/>
    <w:qFormat/>
    <w:rsid w:val="005B5012"/>
    <w:pPr>
      <w:jc w:val="left"/>
    </w:pPr>
    <w:rPr>
      <w:rFonts w:ascii="Myriad Pro Cond" w:hAnsi="Myriad Pro Cond"/>
      <w:b/>
      <w:color w:val="2C5A7C" w:themeColor="accent1"/>
      <w:sz w:val="40"/>
    </w:rPr>
  </w:style>
  <w:style w:type="character" w:customStyle="1" w:styleId="Sous-titreCar">
    <w:name w:val="Sous-titre Car"/>
    <w:basedOn w:val="Policepardfaut"/>
    <w:link w:val="Sous-titre"/>
    <w:uiPriority w:val="11"/>
    <w:rsid w:val="005B5012"/>
    <w:rPr>
      <w:rFonts w:ascii="Myriad Pro Cond" w:eastAsiaTheme="minorHAnsi" w:hAnsi="Myriad Pro Cond"/>
      <w:b/>
      <w:color w:val="2C5A7C" w:themeColor="accent1"/>
      <w:sz w:val="40"/>
      <w:szCs w:val="22"/>
      <w:lang w:val="fr-BE" w:eastAsia="en-US"/>
    </w:rPr>
  </w:style>
  <w:style w:type="paragraph" w:styleId="Paragraphedeliste">
    <w:name w:val="List Paragraph"/>
    <w:basedOn w:val="Normal"/>
    <w:uiPriority w:val="34"/>
    <w:qFormat/>
    <w:rsid w:val="00A03F9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E802A4"/>
    <w:rPr>
      <w:color w:val="2D9EB4" w:themeColor="accent2" w:themeShade="BF"/>
      <w:u w:val="single"/>
    </w:rPr>
  </w:style>
  <w:style w:type="paragraph" w:styleId="Citation">
    <w:name w:val="Quote"/>
    <w:basedOn w:val="Normal"/>
    <w:next w:val="Normal"/>
    <w:link w:val="CitationCar"/>
    <w:uiPriority w:val="29"/>
    <w:qFormat/>
    <w:rsid w:val="00C75FA4"/>
    <w:pPr>
      <w:spacing w:before="160" w:after="200" w:line="288" w:lineRule="auto"/>
      <w:ind w:left="720" w:right="720"/>
      <w:jc w:val="center"/>
    </w:pPr>
    <w:rPr>
      <w:rFonts w:asciiTheme="minorHAnsi" w:eastAsiaTheme="minorEastAsia" w:hAnsiTheme="minorHAnsi"/>
      <w:i/>
      <w:iCs/>
      <w:color w:val="3974A1" w:themeColor="text1" w:themeTint="D9"/>
      <w:sz w:val="21"/>
      <w:szCs w:val="21"/>
      <w:lang w:val="en-US" w:eastAsia="fr-FR"/>
    </w:rPr>
  </w:style>
  <w:style w:type="character" w:customStyle="1" w:styleId="CitationCar">
    <w:name w:val="Citation Car"/>
    <w:basedOn w:val="Policepardfaut"/>
    <w:link w:val="Citation"/>
    <w:uiPriority w:val="29"/>
    <w:rsid w:val="00C75FA4"/>
    <w:rPr>
      <w:i/>
      <w:iCs/>
      <w:color w:val="3974A1" w:themeColor="text1" w:themeTint="D9"/>
      <w:sz w:val="21"/>
      <w:szCs w:val="2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75FA4"/>
    <w:pPr>
      <w:spacing w:line="240" w:lineRule="auto"/>
      <w:jc w:val="left"/>
    </w:pPr>
    <w:rPr>
      <w:rFonts w:asciiTheme="minorHAnsi" w:eastAsiaTheme="minorEastAsia" w:hAnsiTheme="minorHAnsi"/>
      <w:sz w:val="20"/>
      <w:szCs w:val="20"/>
      <w:lang w:val="en-US"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75FA4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75FA4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C75FA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75FA4"/>
    <w:pPr>
      <w:spacing w:after="200" w:line="240" w:lineRule="auto"/>
      <w:jc w:val="left"/>
    </w:pPr>
    <w:rPr>
      <w:rFonts w:asciiTheme="minorHAnsi" w:eastAsiaTheme="minorEastAsia" w:hAnsiTheme="minorHAnsi"/>
      <w:sz w:val="20"/>
      <w:szCs w:val="20"/>
      <w:lang w:val="en-US" w:eastAsia="fr-FR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75FA4"/>
    <w:rPr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723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8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evolontariat.be/mon-organisation-participe-vis-ma-vie-de-benevole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evolontariat.be/action-vis-ma-vie-de-benevole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levolontariat.be/mon-organisation-participe-vis-ma-vie-de-benevole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pfv\Downloads\Mod&#232;le%20word.dotx" TargetMode="External"/></Relationships>
</file>

<file path=word/theme/theme1.xml><?xml version="1.0" encoding="utf-8"?>
<a:theme xmlns:a="http://schemas.openxmlformats.org/drawingml/2006/main" name="Thème Office">
  <a:themeElements>
    <a:clrScheme name="PFV">
      <a:dk1>
        <a:srgbClr val="2C5A7C"/>
      </a:dk1>
      <a:lt1>
        <a:sysClr val="window" lastClr="FFFFFF"/>
      </a:lt1>
      <a:dk2>
        <a:srgbClr val="44546A"/>
      </a:dk2>
      <a:lt2>
        <a:srgbClr val="E7E6E6"/>
      </a:lt2>
      <a:accent1>
        <a:srgbClr val="2C5A7C"/>
      </a:accent1>
      <a:accent2>
        <a:srgbClr val="59C1D5"/>
      </a:accent2>
      <a:accent3>
        <a:srgbClr val="95C11F"/>
      </a:accent3>
      <a:accent4>
        <a:srgbClr val="008983"/>
      </a:accent4>
      <a:accent5>
        <a:srgbClr val="E6007E"/>
      </a:accent5>
      <a:accent6>
        <a:srgbClr val="70AD47"/>
      </a:accent6>
      <a:hlink>
        <a:srgbClr val="59C1D5"/>
      </a:hlink>
      <a:folHlink>
        <a:srgbClr val="954F72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90037A98CF4A9375AFABB29377A0" ma:contentTypeVersion="15" ma:contentTypeDescription="Crée un document." ma:contentTypeScope="" ma:versionID="da133e6099b14764c18675d9044ab182">
  <xsd:schema xmlns:xsd="http://www.w3.org/2001/XMLSchema" xmlns:xs="http://www.w3.org/2001/XMLSchema" xmlns:p="http://schemas.microsoft.com/office/2006/metadata/properties" xmlns:ns2="3780e1c7-6b21-4e88-84fc-21da89125be1" xmlns:ns3="5e707591-102b-407e-b7e8-5dcc8ee86a30" targetNamespace="http://schemas.microsoft.com/office/2006/metadata/properties" ma:root="true" ma:fieldsID="35720b3b676495278986abdd387bd16c" ns2:_="" ns3:_="">
    <xsd:import namespace="3780e1c7-6b21-4e88-84fc-21da89125be1"/>
    <xsd:import namespace="5e707591-102b-407e-b7e8-5dcc8ee86a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0e1c7-6b21-4e88-84fc-21da89125b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7c555840-676b-4d3c-9321-fae3ecf479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2" nillable="true" ma:displayName="État de validation" ma:internalName="_x00c9_tat_x0020_de_x0020_valid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07591-102b-407e-b7e8-5dcc8ee86a3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1eac786-b7a3-4e66-8ae8-c3c1e69057bd}" ma:internalName="TaxCatchAll" ma:showField="CatchAllData" ma:web="5e707591-102b-407e-b7e8-5dcc8ee86a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7AFB3-1D28-42ED-990D-59C990BCDE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012294-C8E7-4C87-9704-182A3ADA66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80e1c7-6b21-4e88-84fc-21da89125be1"/>
    <ds:schemaRef ds:uri="5e707591-102b-407e-b7e8-5dcc8ee86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E99368-5DEF-42F8-BAB1-C46395A80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word</Template>
  <TotalTime>175</TotalTime>
  <Pages>3</Pages>
  <Words>662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Akimedia</Company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 PFV</dc:creator>
  <cp:lastModifiedBy>Harold Fabri</cp:lastModifiedBy>
  <cp:revision>17</cp:revision>
  <cp:lastPrinted>2022-10-19T08:25:00Z</cp:lastPrinted>
  <dcterms:created xsi:type="dcterms:W3CDTF">2026-09-14T08:00:00Z</dcterms:created>
  <dcterms:modified xsi:type="dcterms:W3CDTF">2026-09-17T11:15:00Z</dcterms:modified>
</cp:coreProperties>
</file>