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7801A" w14:textId="5E2D2445" w:rsidR="00EE570E" w:rsidRPr="00986B66" w:rsidRDefault="00862691" w:rsidP="00EE570E">
      <w:pPr>
        <w:pStyle w:val="Titre"/>
        <w:rPr>
          <w:rFonts w:ascii="Tahoma" w:hAnsi="Tahoma" w:cs="Tahoma"/>
          <w:sz w:val="44"/>
        </w:rPr>
      </w:pPr>
      <w:r>
        <w:rPr>
          <w:rFonts w:ascii="Tahoma" w:hAnsi="Tahoma" w:cs="Tahoma"/>
          <w:sz w:val="44"/>
        </w:rPr>
        <w:t>Préparer</w:t>
      </w:r>
      <w:r w:rsidR="00EE570E" w:rsidRPr="00986B66">
        <w:rPr>
          <w:rFonts w:ascii="Tahoma" w:hAnsi="Tahoma" w:cs="Tahoma"/>
          <w:sz w:val="44"/>
        </w:rPr>
        <w:t xml:space="preserve"> une activité de volontariat ponctuel</w:t>
      </w:r>
    </w:p>
    <w:p w14:paraId="2AD9B9AC" w14:textId="77777777" w:rsidR="00220114" w:rsidRDefault="00220114" w:rsidP="00220114">
      <w:pPr>
        <w:pStyle w:val="NormalWeb"/>
      </w:pPr>
      <w:r>
        <w:t xml:space="preserve">Vous cherchez une idée d’expérience à proposer dans le cadre de </w:t>
      </w:r>
      <w:r>
        <w:rPr>
          <w:rStyle w:val="lev"/>
        </w:rPr>
        <w:t>« Vis ma vie de bénévole »</w:t>
      </w:r>
      <w:r>
        <w:t xml:space="preserve"> ?</w:t>
      </w:r>
      <w:r>
        <w:br/>
        <w:t xml:space="preserve">Ce document vous aide à partir de vos activités existantes et à construire une expérience </w:t>
      </w:r>
      <w:r>
        <w:rPr>
          <w:rStyle w:val="lev"/>
        </w:rPr>
        <w:t>simple, concrète et conviviale</w:t>
      </w:r>
      <w:r>
        <w:t>.</w:t>
      </w:r>
    </w:p>
    <w:p w14:paraId="7DB4CE20" w14:textId="77777777" w:rsidR="00220114" w:rsidRDefault="00220114" w:rsidP="00862691">
      <w:pPr>
        <w:pStyle w:val="Titre2"/>
      </w:pPr>
      <w:r>
        <w:t>1. Trouver la bonne activité</w:t>
      </w:r>
    </w:p>
    <w:p w14:paraId="1C54AF3E" w14:textId="77777777" w:rsidR="00220114" w:rsidRDefault="00220114" w:rsidP="00220114">
      <w:pPr>
        <w:pStyle w:val="NormalWeb"/>
      </w:pPr>
      <w:r>
        <w:t>Une bonne expérience de volontariat ponctuel permet à la personne de :</w:t>
      </w:r>
    </w:p>
    <w:p w14:paraId="77D39CAF" w14:textId="77777777" w:rsidR="00220114" w:rsidRDefault="00220114" w:rsidP="00220114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lev"/>
        </w:rPr>
        <w:t>Se sentir utile</w:t>
      </w:r>
      <w:r>
        <w:t xml:space="preserve"> : après quelques heures, elle peut voir concrètement à quoi son aide a servi.</w:t>
      </w:r>
    </w:p>
    <w:p w14:paraId="0C2EEA80" w14:textId="77777777" w:rsidR="00220114" w:rsidRDefault="00220114" w:rsidP="00220114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lev"/>
        </w:rPr>
        <w:t>Faire quelque chose de concret</w:t>
      </w:r>
      <w:r>
        <w:t xml:space="preserve"> : les tâches peuvent être expliquées et montrées rapidement, sans prérequis particulier.</w:t>
      </w:r>
    </w:p>
    <w:p w14:paraId="7EE6ECF7" w14:textId="77777777" w:rsidR="00220114" w:rsidRDefault="00220114" w:rsidP="00220114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lev"/>
        </w:rPr>
        <w:t>Partager l’activité avec d’autres</w:t>
      </w:r>
      <w:r>
        <w:t xml:space="preserve"> : les tâches peuvent se faire à deux, trois ou en groupe.</w:t>
      </w:r>
    </w:p>
    <w:p w14:paraId="7C1DAFF8" w14:textId="77777777" w:rsidR="00220114" w:rsidRDefault="00220114" w:rsidP="00220114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lev"/>
        </w:rPr>
        <w:t>Voir le résultat de son action</w:t>
      </w:r>
      <w:r>
        <w:t xml:space="preserve"> : à la fin, la personne peut voir ou comprendre ce qu’elle a contribué à réaliser.</w:t>
      </w:r>
    </w:p>
    <w:p w14:paraId="19F4C132" w14:textId="77777777" w:rsidR="00220114" w:rsidRDefault="00220114" w:rsidP="00220114">
      <w:pPr>
        <w:pStyle w:val="NormalWeb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lev"/>
        </w:rPr>
        <w:t>Passer un bon moment</w:t>
      </w:r>
      <w:r>
        <w:t xml:space="preserve"> : l’activité laisse une place à l’accueil, aux échanges et à une ambiance conviviale.</w:t>
      </w:r>
    </w:p>
    <w:p w14:paraId="5DA457A1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Pas encore d’idée ?</w:t>
      </w:r>
    </w:p>
    <w:p w14:paraId="04C2ABBC" w14:textId="77777777" w:rsidR="00220114" w:rsidRDefault="00220114" w:rsidP="00220114">
      <w:pPr>
        <w:pStyle w:val="NormalWeb"/>
      </w:pPr>
      <w:r>
        <w:t>Partez d’une activité que vous réalisez déjà et demandez-vous :</w:t>
      </w:r>
    </w:p>
    <w:p w14:paraId="3B430285" w14:textId="77777777" w:rsidR="00220114" w:rsidRDefault="00220114" w:rsidP="00220114">
      <w:pPr>
        <w:pStyle w:val="NormalWeb"/>
        <w:numPr>
          <w:ilvl w:val="0"/>
          <w:numId w:val="10"/>
        </w:numPr>
      </w:pPr>
      <w:r>
        <w:t>Quelles tâches pourraient être réalisées ponctuellement par une nouvelle personne ?</w:t>
      </w:r>
    </w:p>
    <w:p w14:paraId="14C47D23" w14:textId="77777777" w:rsidR="00220114" w:rsidRDefault="00220114" w:rsidP="00220114">
      <w:pPr>
        <w:pStyle w:val="NormalWeb"/>
        <w:numPr>
          <w:ilvl w:val="0"/>
          <w:numId w:val="10"/>
        </w:numPr>
      </w:pPr>
      <w:r>
        <w:t>Peut-on les expliquer et les réaliser en quelques heures ?</w:t>
      </w:r>
    </w:p>
    <w:p w14:paraId="510172DE" w14:textId="77777777" w:rsidR="00220114" w:rsidRDefault="00220114" w:rsidP="00220114">
      <w:pPr>
        <w:pStyle w:val="NormalWeb"/>
        <w:numPr>
          <w:ilvl w:val="0"/>
          <w:numId w:val="10"/>
        </w:numPr>
      </w:pPr>
      <w:r>
        <w:t>Comment permettre à la personne de comprendre à quoi son aide contribue ?</w:t>
      </w:r>
    </w:p>
    <w:p w14:paraId="3FA08F9B" w14:textId="77777777" w:rsidR="00220114" w:rsidRDefault="00220114" w:rsidP="00220114">
      <w:pPr>
        <w:pStyle w:val="NormalWeb"/>
        <w:numPr>
          <w:ilvl w:val="0"/>
          <w:numId w:val="10"/>
        </w:numPr>
      </w:pPr>
      <w:r>
        <w:t>Peut-on prévoir un binôme ou un petit groupe ?</w:t>
      </w:r>
    </w:p>
    <w:p w14:paraId="0DB208CD" w14:textId="77777777" w:rsidR="00220114" w:rsidRDefault="00220114" w:rsidP="00220114">
      <w:pPr>
        <w:pStyle w:val="NormalWeb"/>
        <w:numPr>
          <w:ilvl w:val="0"/>
          <w:numId w:val="10"/>
        </w:numPr>
      </w:pPr>
      <w:r>
        <w:t>Que peut-on mettre en place pour rendre l’expérience agréable et conviviale ?</w:t>
      </w:r>
    </w:p>
    <w:p w14:paraId="02084BA3" w14:textId="77777777" w:rsidR="00220114" w:rsidRDefault="00220114" w:rsidP="00220114">
      <w:pPr>
        <w:pStyle w:val="NormalWeb"/>
      </w:pPr>
      <w:r>
        <w:rPr>
          <w:rStyle w:val="lev"/>
        </w:rPr>
        <w:t>Une activité ne correspond pas complètement aux critères ?</w:t>
      </w:r>
      <w:r>
        <w:br/>
        <w:t>Vous pouvez peut-être :</w:t>
      </w:r>
    </w:p>
    <w:p w14:paraId="134A514F" w14:textId="77777777" w:rsidR="00220114" w:rsidRDefault="00220114" w:rsidP="00220114">
      <w:pPr>
        <w:pStyle w:val="NormalWeb"/>
        <w:numPr>
          <w:ilvl w:val="0"/>
          <w:numId w:val="11"/>
        </w:numPr>
      </w:pPr>
      <w:r>
        <w:t>la découper en plusieurs sous-tâches ;</w:t>
      </w:r>
    </w:p>
    <w:p w14:paraId="251DF3CF" w14:textId="77777777" w:rsidR="00220114" w:rsidRDefault="00220114" w:rsidP="00220114">
      <w:pPr>
        <w:pStyle w:val="NormalWeb"/>
        <w:numPr>
          <w:ilvl w:val="0"/>
          <w:numId w:val="11"/>
        </w:numPr>
      </w:pPr>
      <w:r>
        <w:t xml:space="preserve">prévoir un binôme avec </w:t>
      </w:r>
      <w:proofErr w:type="spellStart"/>
      <w:r>
        <w:t>un·e</w:t>
      </w:r>
      <w:proofErr w:type="spellEnd"/>
      <w:r>
        <w:t xml:space="preserve"> volontaire </w:t>
      </w:r>
      <w:proofErr w:type="spellStart"/>
      <w:r>
        <w:t>habituel·le</w:t>
      </w:r>
      <w:proofErr w:type="spellEnd"/>
      <w:r>
        <w:t xml:space="preserve"> ;</w:t>
      </w:r>
    </w:p>
    <w:p w14:paraId="091F07D9" w14:textId="77777777" w:rsidR="00220114" w:rsidRDefault="00220114" w:rsidP="00220114">
      <w:pPr>
        <w:pStyle w:val="NormalWeb"/>
        <w:numPr>
          <w:ilvl w:val="0"/>
          <w:numId w:val="11"/>
        </w:numPr>
      </w:pPr>
      <w:r>
        <w:t>ajouter quelques éléments conviviaux : repas, boissons, brise-glace, pauses…</w:t>
      </w:r>
    </w:p>
    <w:p w14:paraId="067CB36D" w14:textId="6BACA5D3" w:rsidR="00220114" w:rsidRDefault="00220114" w:rsidP="00220114"/>
    <w:p w14:paraId="352A16D3" w14:textId="77777777" w:rsidR="00A45897" w:rsidRDefault="00A45897">
      <w:pPr>
        <w:spacing w:line="240" w:lineRule="auto"/>
        <w:jc w:val="left"/>
        <w:rPr>
          <w:rFonts w:ascii="Myriad Pro Cond" w:eastAsiaTheme="majorEastAsia" w:hAnsi="Myriad Pro Cond" w:cstheme="majorBidi"/>
          <w:b/>
          <w:color w:val="59C1D5" w:themeColor="accent2"/>
          <w:sz w:val="28"/>
          <w:szCs w:val="26"/>
        </w:rPr>
      </w:pPr>
      <w:r>
        <w:br w:type="page"/>
      </w:r>
    </w:p>
    <w:p w14:paraId="78FC1AC9" w14:textId="59628F8E" w:rsidR="00220114" w:rsidRDefault="00220114" w:rsidP="00862691">
      <w:pPr>
        <w:pStyle w:val="Titre2"/>
      </w:pPr>
      <w:r>
        <w:lastRenderedPageBreak/>
        <w:t>2. Construire votre expérience</w:t>
      </w:r>
    </w:p>
    <w:p w14:paraId="7A9C8814" w14:textId="77777777" w:rsidR="00220114" w:rsidRPr="00A45897" w:rsidRDefault="00220114" w:rsidP="00220114">
      <w:pPr>
        <w:pStyle w:val="NormalWeb"/>
        <w:rPr>
          <w:i/>
          <w:iCs/>
        </w:rPr>
      </w:pPr>
      <w:r w:rsidRPr="00A45897">
        <w:rPr>
          <w:i/>
          <w:iCs/>
        </w:rPr>
        <w:t>Utilisez cette grille pour préciser l’activité que vous souhaitez proposer.</w:t>
      </w:r>
    </w:p>
    <w:p w14:paraId="68C09BD5" w14:textId="77777777" w:rsidR="00A45897" w:rsidRDefault="00A45897" w:rsidP="00220114">
      <w:pPr>
        <w:pStyle w:val="NormalWeb"/>
      </w:pPr>
    </w:p>
    <w:p w14:paraId="621D593B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Type de rôle</w:t>
      </w:r>
    </w:p>
    <w:p w14:paraId="1AF510EA" w14:textId="77777777" w:rsidR="00220114" w:rsidRDefault="00220114" w:rsidP="00220114">
      <w:pPr>
        <w:pStyle w:val="NormalWeb"/>
      </w:pPr>
      <w:r>
        <w:t>Quel type d’activité allez-vous proposer ?</w:t>
      </w:r>
    </w:p>
    <w:p w14:paraId="4696AABD" w14:textId="77777777" w:rsidR="00220114" w:rsidRDefault="00220114" w:rsidP="00220114">
      <w:pPr>
        <w:pStyle w:val="NormalWeb"/>
      </w:pPr>
      <w:r>
        <w:rPr>
          <w:rStyle w:val="Accentuation"/>
        </w:rPr>
        <w:t>Activité manuelle, animation, bar/cuisine, service/aide aux personnes, logistique…</w:t>
      </w:r>
    </w:p>
    <w:p w14:paraId="1D20E450" w14:textId="77777777" w:rsidR="00220114" w:rsidRDefault="00220114" w:rsidP="00220114">
      <w:pPr>
        <w:pStyle w:val="NormalWeb"/>
      </w:pPr>
      <w:r>
        <w:rPr>
          <w:rStyle w:val="lev"/>
        </w:rPr>
        <w:t>→</w:t>
      </w:r>
    </w:p>
    <w:p w14:paraId="11E387C3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Que fera la personne ?</w:t>
      </w:r>
    </w:p>
    <w:p w14:paraId="60DC0E3E" w14:textId="77777777" w:rsidR="00220114" w:rsidRDefault="00220114" w:rsidP="00220114">
      <w:pPr>
        <w:pStyle w:val="NormalWeb"/>
      </w:pPr>
      <w:r>
        <w:t>Décrivez les tâches avec des verbes d’action.</w:t>
      </w:r>
      <w:r>
        <w:br/>
      </w:r>
      <w:r>
        <w:rPr>
          <w:rStyle w:val="Accentuation"/>
        </w:rPr>
        <w:t>Ex. : préparer la soupe, trier des vêtements, partager un moment convivial…</w:t>
      </w:r>
    </w:p>
    <w:p w14:paraId="751B4885" w14:textId="77777777" w:rsidR="00220114" w:rsidRDefault="00220114" w:rsidP="00220114">
      <w:pPr>
        <w:pStyle w:val="NormalWeb"/>
      </w:pPr>
      <w:r>
        <w:t xml:space="preserve">Essayez de rester sur </w:t>
      </w:r>
      <w:r>
        <w:rPr>
          <w:rStyle w:val="lev"/>
        </w:rPr>
        <w:t>maximum 5 tâches</w:t>
      </w:r>
      <w:r>
        <w:t>. S’il y en a davantage, votre activité peut peut-être être découpée.</w:t>
      </w:r>
    </w:p>
    <w:p w14:paraId="32BA1B04" w14:textId="77777777" w:rsidR="00220114" w:rsidRDefault="00220114" w:rsidP="0022011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</w:pPr>
    </w:p>
    <w:p w14:paraId="28AB364E" w14:textId="77777777" w:rsidR="00220114" w:rsidRDefault="00220114" w:rsidP="0022011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</w:pPr>
    </w:p>
    <w:p w14:paraId="4B4F1D9C" w14:textId="77777777" w:rsidR="00220114" w:rsidRDefault="00220114" w:rsidP="0022011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</w:pPr>
    </w:p>
    <w:p w14:paraId="352FCA41" w14:textId="77777777" w:rsidR="00220114" w:rsidRDefault="00220114" w:rsidP="0022011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</w:pPr>
    </w:p>
    <w:p w14:paraId="056EFEA0" w14:textId="77777777" w:rsidR="00220114" w:rsidRDefault="00220114" w:rsidP="00220114">
      <w:pPr>
        <w:numPr>
          <w:ilvl w:val="0"/>
          <w:numId w:val="12"/>
        </w:numPr>
        <w:spacing w:before="100" w:beforeAutospacing="1" w:after="100" w:afterAutospacing="1" w:line="240" w:lineRule="auto"/>
        <w:jc w:val="left"/>
      </w:pPr>
    </w:p>
    <w:p w14:paraId="0E2AFFE4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Quel est le lien avec votre association ?</w:t>
      </w:r>
    </w:p>
    <w:p w14:paraId="22A79769" w14:textId="77777777" w:rsidR="00220114" w:rsidRDefault="00220114" w:rsidP="00220114">
      <w:pPr>
        <w:pStyle w:val="NormalWeb"/>
      </w:pPr>
      <w:r>
        <w:t xml:space="preserve">En 1 ou 2 phrases : </w:t>
      </w:r>
      <w:r>
        <w:rPr>
          <w:rStyle w:val="lev"/>
        </w:rPr>
        <w:t>en quoi cette activité contribue-t-elle concrètement aux missions de votre organisation ?</w:t>
      </w:r>
    </w:p>
    <w:p w14:paraId="126858DC" w14:textId="77777777" w:rsidR="00220114" w:rsidRDefault="00220114" w:rsidP="00220114">
      <w:pPr>
        <w:pStyle w:val="NormalWeb"/>
        <w:rPr>
          <w:rStyle w:val="lev"/>
        </w:rPr>
      </w:pPr>
      <w:r>
        <w:rPr>
          <w:rStyle w:val="lev"/>
        </w:rPr>
        <w:t>→</w:t>
      </w:r>
    </w:p>
    <w:p w14:paraId="4621C27E" w14:textId="77777777" w:rsidR="00A45897" w:rsidRDefault="00A45897" w:rsidP="00220114">
      <w:pPr>
        <w:pStyle w:val="NormalWeb"/>
      </w:pPr>
    </w:p>
    <w:p w14:paraId="4825AEDD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De quoi aurez-vous besoin ?</w:t>
      </w:r>
    </w:p>
    <w:p w14:paraId="68B21DF0" w14:textId="77777777" w:rsidR="00220114" w:rsidRDefault="00220114" w:rsidP="00220114">
      <w:pPr>
        <w:pStyle w:val="NormalWeb"/>
      </w:pPr>
      <w:r>
        <w:t>Qu’allez-vous mettre à disposition et que devra prévoir la personne ?</w:t>
      </w:r>
    </w:p>
    <w:p w14:paraId="14336F3C" w14:textId="77777777" w:rsidR="00220114" w:rsidRDefault="00220114" w:rsidP="00220114">
      <w:pPr>
        <w:pStyle w:val="NormalWeb"/>
      </w:pPr>
      <w:r>
        <w:rPr>
          <w:rStyle w:val="Accentuation"/>
        </w:rPr>
        <w:t>Matériel, outils, équipements, formulaire d’inscription, note d’information, informations pratiques…</w:t>
      </w:r>
    </w:p>
    <w:p w14:paraId="143F0B9E" w14:textId="77777777" w:rsidR="00220114" w:rsidRDefault="00220114" w:rsidP="00220114">
      <w:pPr>
        <w:pStyle w:val="NormalWeb"/>
      </w:pPr>
      <w:r>
        <w:rPr>
          <w:rStyle w:val="lev"/>
        </w:rPr>
        <w:t>→</w:t>
      </w:r>
    </w:p>
    <w:p w14:paraId="4C134BF5" w14:textId="77777777" w:rsidR="00A45897" w:rsidRDefault="00A45897">
      <w:pPr>
        <w:spacing w:line="240" w:lineRule="auto"/>
        <w:jc w:val="left"/>
        <w:rPr>
          <w:rFonts w:asciiTheme="majorHAnsi" w:eastAsiaTheme="majorEastAsia" w:hAnsiTheme="majorHAnsi" w:cstheme="majorBidi"/>
          <w:color w:val="162C3D" w:themeColor="accent1" w:themeShade="7F"/>
          <w:sz w:val="24"/>
          <w:szCs w:val="24"/>
          <w:u w:val="single"/>
        </w:rPr>
      </w:pPr>
      <w:r>
        <w:rPr>
          <w:u w:val="single"/>
        </w:rPr>
        <w:br w:type="page"/>
      </w:r>
    </w:p>
    <w:p w14:paraId="51AD766D" w14:textId="2ABA6722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lastRenderedPageBreak/>
        <w:t>Qui encadrera l’expérience ?</w:t>
      </w:r>
    </w:p>
    <w:p w14:paraId="06A51F20" w14:textId="77777777" w:rsidR="00220114" w:rsidRDefault="00220114" w:rsidP="00220114">
      <w:pPr>
        <w:pStyle w:val="NormalWeb"/>
      </w:pPr>
      <w:r>
        <w:t>Qui sera impliqué dans l’accueil et l’accompagnement de la personne ?</w:t>
      </w:r>
    </w:p>
    <w:p w14:paraId="07A7B4D8" w14:textId="77777777" w:rsidR="00220114" w:rsidRDefault="00220114" w:rsidP="00220114">
      <w:pPr>
        <w:pStyle w:val="NormalWeb"/>
      </w:pPr>
      <w:r>
        <w:rPr>
          <w:rStyle w:val="Accentuation"/>
        </w:rPr>
        <w:t>Équipe salariée et/ou bénévole, inscription et suivi en amont, accueil le jour J…</w:t>
      </w:r>
    </w:p>
    <w:p w14:paraId="47D16802" w14:textId="77777777" w:rsidR="00220114" w:rsidRDefault="00220114" w:rsidP="00220114">
      <w:pPr>
        <w:pStyle w:val="NormalWeb"/>
      </w:pPr>
      <w:r>
        <w:rPr>
          <w:rStyle w:val="lev"/>
        </w:rPr>
        <w:t>→</w:t>
      </w:r>
    </w:p>
    <w:p w14:paraId="478FEEA4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Quand et avec combien de personnes ?</w:t>
      </w:r>
    </w:p>
    <w:p w14:paraId="77C2E237" w14:textId="77777777" w:rsidR="00220114" w:rsidRDefault="00220114" w:rsidP="00220114">
      <w:pPr>
        <w:pStyle w:val="NormalWeb"/>
      </w:pPr>
      <w:r>
        <w:t>Précisez :</w:t>
      </w:r>
    </w:p>
    <w:p w14:paraId="0A6D539E" w14:textId="77777777" w:rsidR="00220114" w:rsidRDefault="00220114" w:rsidP="00220114">
      <w:pPr>
        <w:pStyle w:val="NormalWeb"/>
        <w:numPr>
          <w:ilvl w:val="0"/>
          <w:numId w:val="13"/>
        </w:numPr>
      </w:pPr>
      <w:r>
        <w:rPr>
          <w:rStyle w:val="lev"/>
        </w:rPr>
        <w:t>Durée et horaire</w:t>
      </w:r>
      <w:r>
        <w:t xml:space="preserve"> : quelques heures, demi-journée, journée, soirée…</w:t>
      </w:r>
    </w:p>
    <w:p w14:paraId="1F2D7CCA" w14:textId="77777777" w:rsidR="00220114" w:rsidRDefault="00220114" w:rsidP="00220114">
      <w:pPr>
        <w:pStyle w:val="NormalWeb"/>
        <w:numPr>
          <w:ilvl w:val="0"/>
          <w:numId w:val="13"/>
        </w:numPr>
      </w:pPr>
      <w:r>
        <w:rPr>
          <w:rStyle w:val="lev"/>
        </w:rPr>
        <w:t>Fréquence</w:t>
      </w:r>
      <w:r>
        <w:t xml:space="preserve"> : activité unique ou pouvant se répéter ?</w:t>
      </w:r>
    </w:p>
    <w:p w14:paraId="2F190130" w14:textId="77777777" w:rsidR="00220114" w:rsidRDefault="00220114" w:rsidP="00220114">
      <w:pPr>
        <w:pStyle w:val="NormalWeb"/>
        <w:numPr>
          <w:ilvl w:val="0"/>
          <w:numId w:val="13"/>
        </w:numPr>
      </w:pPr>
      <w:r>
        <w:rPr>
          <w:rStyle w:val="lev"/>
        </w:rPr>
        <w:t>Nombre de personnes souhaité</w:t>
      </w:r>
      <w:r>
        <w:t xml:space="preserve"> : combien de volontaires pouvez-vous accueillir ?</w:t>
      </w:r>
    </w:p>
    <w:p w14:paraId="6D4F63EE" w14:textId="77777777" w:rsidR="00220114" w:rsidRDefault="00220114" w:rsidP="00220114">
      <w:pPr>
        <w:pStyle w:val="NormalWeb"/>
        <w:numPr>
          <w:ilvl w:val="0"/>
          <w:numId w:val="13"/>
        </w:numPr>
      </w:pPr>
      <w:r>
        <w:rPr>
          <w:rStyle w:val="lev"/>
        </w:rPr>
        <w:t>Organisation</w:t>
      </w:r>
      <w:r>
        <w:t xml:space="preserve"> : avez-vous besoin de binômes ou de petits groupes ?</w:t>
      </w:r>
    </w:p>
    <w:p w14:paraId="19B984F8" w14:textId="77777777" w:rsidR="00220114" w:rsidRDefault="00220114" w:rsidP="00220114">
      <w:pPr>
        <w:pStyle w:val="NormalWeb"/>
      </w:pPr>
      <w:r>
        <w:rPr>
          <w:rStyle w:val="lev"/>
        </w:rPr>
        <w:t>→</w:t>
      </w:r>
    </w:p>
    <w:p w14:paraId="7D2ED9F5" w14:textId="5A99F20E" w:rsidR="00220114" w:rsidRDefault="00220114" w:rsidP="00220114"/>
    <w:p w14:paraId="373F4E82" w14:textId="77777777" w:rsidR="00A45897" w:rsidRDefault="00A45897" w:rsidP="00220114"/>
    <w:p w14:paraId="096C913B" w14:textId="77777777" w:rsidR="00220114" w:rsidRDefault="00220114" w:rsidP="00862691">
      <w:pPr>
        <w:pStyle w:val="Titre2"/>
      </w:pPr>
      <w:r>
        <w:t>3. Testez votre idée</w:t>
      </w:r>
    </w:p>
    <w:p w14:paraId="250C366A" w14:textId="77777777" w:rsidR="00220114" w:rsidRDefault="00220114" w:rsidP="00220114">
      <w:pPr>
        <w:pStyle w:val="NormalWeb"/>
      </w:pPr>
      <w:r>
        <w:t xml:space="preserve">Avant de finaliser votre expérience, présentez-la à une personne de votre entourage ou à </w:t>
      </w:r>
      <w:proofErr w:type="spellStart"/>
      <w:r>
        <w:t>un·e</w:t>
      </w:r>
      <w:proofErr w:type="spellEnd"/>
      <w:r>
        <w:t xml:space="preserve"> collègue.</w:t>
      </w:r>
    </w:p>
    <w:p w14:paraId="609039E7" w14:textId="77777777" w:rsidR="00220114" w:rsidRDefault="00220114" w:rsidP="00220114">
      <w:pPr>
        <w:pStyle w:val="NormalWeb"/>
      </w:pPr>
      <w:r>
        <w:t>Demandez-lui :</w:t>
      </w:r>
    </w:p>
    <w:p w14:paraId="180A3201" w14:textId="77777777" w:rsidR="00220114" w:rsidRDefault="00220114" w:rsidP="00220114">
      <w:pPr>
        <w:pStyle w:val="NormalWeb"/>
      </w:pPr>
      <w:r>
        <w:rPr>
          <w:rStyle w:val="lev"/>
        </w:rPr>
        <w:t>Qu’est-ce qui vous donne envie dans cette activité ?</w:t>
      </w:r>
    </w:p>
    <w:p w14:paraId="5A2D1718" w14:textId="77777777" w:rsidR="00220114" w:rsidRDefault="00220114" w:rsidP="00220114">
      <w:pPr>
        <w:pStyle w:val="NormalWeb"/>
      </w:pPr>
      <w:r>
        <w:rPr>
          <w:rStyle w:val="lev"/>
        </w:rPr>
        <w:t>Qu’est-ce qui vous pose question ou vous semble peu clair ?</w:t>
      </w:r>
    </w:p>
    <w:p w14:paraId="0EDBDF8B" w14:textId="77777777" w:rsidR="00220114" w:rsidRDefault="00220114" w:rsidP="00220114">
      <w:pPr>
        <w:pStyle w:val="NormalWeb"/>
        <w:rPr>
          <w:rStyle w:val="lev"/>
        </w:rPr>
      </w:pPr>
      <w:r>
        <w:rPr>
          <w:rStyle w:val="lev"/>
        </w:rPr>
        <w:t>→</w:t>
      </w:r>
    </w:p>
    <w:p w14:paraId="0E6C42BE" w14:textId="77777777" w:rsidR="00A45897" w:rsidRDefault="00A45897" w:rsidP="00220114">
      <w:pPr>
        <w:pStyle w:val="NormalWeb"/>
      </w:pPr>
    </w:p>
    <w:p w14:paraId="241B9996" w14:textId="77777777" w:rsidR="00220114" w:rsidRPr="00862691" w:rsidRDefault="00220114" w:rsidP="00220114">
      <w:pPr>
        <w:pStyle w:val="Titre3"/>
        <w:rPr>
          <w:u w:val="single"/>
        </w:rPr>
      </w:pPr>
      <w:r w:rsidRPr="00862691">
        <w:rPr>
          <w:u w:val="single"/>
        </w:rPr>
        <w:t>Votre expérience en quelques mots</w:t>
      </w:r>
    </w:p>
    <w:p w14:paraId="51DFCAE9" w14:textId="77777777" w:rsidR="00220114" w:rsidRDefault="00220114" w:rsidP="00220114">
      <w:pPr>
        <w:pStyle w:val="NormalWeb"/>
      </w:pPr>
      <w:r>
        <w:t xml:space="preserve">Si vous deviez présenter votre expérience en </w:t>
      </w:r>
      <w:r>
        <w:rPr>
          <w:rStyle w:val="lev"/>
        </w:rPr>
        <w:t>2 ou 3 phrases</w:t>
      </w:r>
      <w:r>
        <w:t>, comment la décririez-vous ?</w:t>
      </w:r>
    </w:p>
    <w:p w14:paraId="1178280F" w14:textId="77777777" w:rsidR="00220114" w:rsidRDefault="00220114" w:rsidP="00220114">
      <w:pPr>
        <w:pStyle w:val="NormalWeb"/>
        <w:rPr>
          <w:rStyle w:val="lev"/>
        </w:rPr>
      </w:pPr>
      <w:r>
        <w:rPr>
          <w:rStyle w:val="lev"/>
        </w:rPr>
        <w:t>→</w:t>
      </w:r>
    </w:p>
    <w:p w14:paraId="3E3C139D" w14:textId="77777777" w:rsidR="00DF011E" w:rsidRDefault="00DF011E" w:rsidP="00220114">
      <w:pPr>
        <w:pStyle w:val="NormalWeb"/>
      </w:pPr>
    </w:p>
    <w:p w14:paraId="49A59201" w14:textId="77777777" w:rsidR="00220114" w:rsidRDefault="00220114" w:rsidP="00220114">
      <w:pPr>
        <w:pStyle w:val="NormalWeb"/>
      </w:pPr>
      <w:r>
        <w:rPr>
          <w:rStyle w:val="lev"/>
        </w:rPr>
        <w:t>Une expérience simple, concrète, conviviale et porteuse de sens : c’est l’essentiel !</w:t>
      </w:r>
    </w:p>
    <w:p w14:paraId="5F7EE6BE" w14:textId="77777777" w:rsidR="00EE570E" w:rsidRPr="00986B66" w:rsidRDefault="00EE570E" w:rsidP="00220114">
      <w:pPr>
        <w:pStyle w:val="Titre1"/>
        <w:rPr>
          <w:rFonts w:ascii="Tahoma" w:hAnsi="Tahoma" w:cs="Tahoma"/>
          <w:b w:val="0"/>
          <w:sz w:val="24"/>
        </w:rPr>
      </w:pPr>
    </w:p>
    <w:sectPr w:rsidR="00EE570E" w:rsidRPr="00986B66" w:rsidSect="00C61FA6">
      <w:headerReference w:type="default" r:id="rId8"/>
      <w:footerReference w:type="default" r:id="rId9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64487" w14:textId="77777777" w:rsidR="00937B2C" w:rsidRDefault="00937B2C" w:rsidP="00D46D5E">
      <w:r>
        <w:separator/>
      </w:r>
    </w:p>
  </w:endnote>
  <w:endnote w:type="continuationSeparator" w:id="0">
    <w:p w14:paraId="6ED54612" w14:textId="77777777" w:rsidR="00937B2C" w:rsidRDefault="00937B2C" w:rsidP="00D4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 Pro">
    <w:panose1 w:val="020B0503030403020204"/>
    <w:charset w:val="00"/>
    <w:family w:val="swiss"/>
    <w:pitch w:val="variable"/>
    <w:sig w:usb0="A00002AF" w:usb1="5000204B" w:usb2="00000000" w:usb3="00000000" w:csb0="0000009F" w:csb1="00000000"/>
  </w:font>
  <w:font w:name="Myriad Pro Cond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DFD45" w14:textId="77777777" w:rsidR="00F66327" w:rsidRDefault="00F66327">
    <w:pPr>
      <w:pStyle w:val="Pieddepage"/>
    </w:pPr>
    <w:r>
      <w:rPr>
        <w:noProof/>
        <w:lang w:val="en-US"/>
      </w:rPr>
      <w:drawing>
        <wp:inline distT="0" distB="0" distL="0" distR="0" wp14:anchorId="3A041CF9" wp14:editId="4AD853E6">
          <wp:extent cx="6182360" cy="209550"/>
          <wp:effectExtent l="0" t="0" r="8890" b="0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Pied de page PFV (3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236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67B9" w14:textId="77777777" w:rsidR="00937B2C" w:rsidRDefault="00937B2C" w:rsidP="00D46D5E">
      <w:r>
        <w:separator/>
      </w:r>
    </w:p>
  </w:footnote>
  <w:footnote w:type="continuationSeparator" w:id="0">
    <w:p w14:paraId="2562952D" w14:textId="77777777" w:rsidR="00937B2C" w:rsidRDefault="00937B2C" w:rsidP="00D46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E809F" w14:textId="579F6B40" w:rsidR="00F66327" w:rsidRDefault="00F66327" w:rsidP="0002740C">
    <w:r>
      <w:rPr>
        <w:noProof/>
        <w:lang w:val="en-US"/>
      </w:rPr>
      <w:drawing>
        <wp:inline distT="0" distB="0" distL="0" distR="0" wp14:anchorId="6BF66FFE" wp14:editId="683348F3">
          <wp:extent cx="1997710" cy="781326"/>
          <wp:effectExtent l="0" t="0" r="8890" b="0"/>
          <wp:docPr id="7" name="Image 7" descr="projet:plateformefrancophoneduvolontariat:10branding:logo-pfv-2016:print:long_couleur-cmj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ojet:plateformefrancophoneduvolontariat:10branding:logo-pfv-2016:print:long_couleur-cmjn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950" t="11950" r="11950" b="11950"/>
                  <a:stretch/>
                </pic:blipFill>
                <pic:spPr bwMode="auto">
                  <a:xfrm>
                    <a:off x="0" y="0"/>
                    <a:ext cx="1998545" cy="7816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51CF"/>
    <w:multiLevelType w:val="hybridMultilevel"/>
    <w:tmpl w:val="7FBA9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10BB"/>
    <w:multiLevelType w:val="multilevel"/>
    <w:tmpl w:val="2994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C483C"/>
    <w:multiLevelType w:val="hybridMultilevel"/>
    <w:tmpl w:val="CF963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C2030"/>
    <w:multiLevelType w:val="hybridMultilevel"/>
    <w:tmpl w:val="794E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D23D3"/>
    <w:multiLevelType w:val="hybridMultilevel"/>
    <w:tmpl w:val="0D304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91148"/>
    <w:multiLevelType w:val="hybridMultilevel"/>
    <w:tmpl w:val="730AD382"/>
    <w:lvl w:ilvl="0" w:tplc="DE50237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B0E5E"/>
    <w:multiLevelType w:val="multilevel"/>
    <w:tmpl w:val="D6E0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269AE"/>
    <w:multiLevelType w:val="hybridMultilevel"/>
    <w:tmpl w:val="C2BC46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0630C"/>
    <w:multiLevelType w:val="hybridMultilevel"/>
    <w:tmpl w:val="ED4C2FA4"/>
    <w:lvl w:ilvl="0" w:tplc="10747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06E6C"/>
    <w:multiLevelType w:val="multilevel"/>
    <w:tmpl w:val="E3D8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04EA0"/>
    <w:multiLevelType w:val="multilevel"/>
    <w:tmpl w:val="35CC3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A308F"/>
    <w:multiLevelType w:val="hybridMultilevel"/>
    <w:tmpl w:val="3B70C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501B3"/>
    <w:multiLevelType w:val="hybridMultilevel"/>
    <w:tmpl w:val="77C436DC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 w16cid:durableId="1428773283">
    <w:abstractNumId w:val="7"/>
  </w:num>
  <w:num w:numId="2" w16cid:durableId="265115514">
    <w:abstractNumId w:val="2"/>
  </w:num>
  <w:num w:numId="3" w16cid:durableId="1303929493">
    <w:abstractNumId w:val="0"/>
  </w:num>
  <w:num w:numId="4" w16cid:durableId="935098413">
    <w:abstractNumId w:val="11"/>
  </w:num>
  <w:num w:numId="5" w16cid:durableId="249658255">
    <w:abstractNumId w:val="3"/>
  </w:num>
  <w:num w:numId="6" w16cid:durableId="1532961837">
    <w:abstractNumId w:val="8"/>
  </w:num>
  <w:num w:numId="7" w16cid:durableId="51464876">
    <w:abstractNumId w:val="4"/>
  </w:num>
  <w:num w:numId="8" w16cid:durableId="347606428">
    <w:abstractNumId w:val="5"/>
  </w:num>
  <w:num w:numId="9" w16cid:durableId="1840654590">
    <w:abstractNumId w:val="12"/>
  </w:num>
  <w:num w:numId="10" w16cid:durableId="765462039">
    <w:abstractNumId w:val="6"/>
  </w:num>
  <w:num w:numId="11" w16cid:durableId="546769225">
    <w:abstractNumId w:val="9"/>
  </w:num>
  <w:num w:numId="12" w16cid:durableId="1977056568">
    <w:abstractNumId w:val="10"/>
  </w:num>
  <w:num w:numId="13" w16cid:durableId="7674299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63"/>
    <w:rsid w:val="0002740C"/>
    <w:rsid w:val="00032C30"/>
    <w:rsid w:val="00032D08"/>
    <w:rsid w:val="00043266"/>
    <w:rsid w:val="000470CF"/>
    <w:rsid w:val="00051653"/>
    <w:rsid w:val="0008764B"/>
    <w:rsid w:val="000A7A19"/>
    <w:rsid w:val="000C059A"/>
    <w:rsid w:val="000C5F87"/>
    <w:rsid w:val="000D1394"/>
    <w:rsid w:val="000E5F55"/>
    <w:rsid w:val="000F4A16"/>
    <w:rsid w:val="001D224B"/>
    <w:rsid w:val="00220114"/>
    <w:rsid w:val="002C61B6"/>
    <w:rsid w:val="002E23F6"/>
    <w:rsid w:val="0034300D"/>
    <w:rsid w:val="00344163"/>
    <w:rsid w:val="003511CF"/>
    <w:rsid w:val="003B0010"/>
    <w:rsid w:val="003F3426"/>
    <w:rsid w:val="00417D5A"/>
    <w:rsid w:val="00432B74"/>
    <w:rsid w:val="00443B54"/>
    <w:rsid w:val="00451A3F"/>
    <w:rsid w:val="0046017A"/>
    <w:rsid w:val="00472CC4"/>
    <w:rsid w:val="00496FAE"/>
    <w:rsid w:val="004A2671"/>
    <w:rsid w:val="004C019B"/>
    <w:rsid w:val="004C294B"/>
    <w:rsid w:val="004C35ED"/>
    <w:rsid w:val="0051304D"/>
    <w:rsid w:val="00514AB8"/>
    <w:rsid w:val="00517035"/>
    <w:rsid w:val="005347A6"/>
    <w:rsid w:val="00596DCE"/>
    <w:rsid w:val="005B0885"/>
    <w:rsid w:val="005B5012"/>
    <w:rsid w:val="005F7A5E"/>
    <w:rsid w:val="00612263"/>
    <w:rsid w:val="00621A41"/>
    <w:rsid w:val="00626804"/>
    <w:rsid w:val="006317B1"/>
    <w:rsid w:val="00634B4A"/>
    <w:rsid w:val="00644A5F"/>
    <w:rsid w:val="006545B3"/>
    <w:rsid w:val="00654996"/>
    <w:rsid w:val="006848E5"/>
    <w:rsid w:val="006E7489"/>
    <w:rsid w:val="006F16BE"/>
    <w:rsid w:val="00755AA5"/>
    <w:rsid w:val="00782DE0"/>
    <w:rsid w:val="0079245B"/>
    <w:rsid w:val="00825305"/>
    <w:rsid w:val="00862691"/>
    <w:rsid w:val="008645E3"/>
    <w:rsid w:val="008C2E7B"/>
    <w:rsid w:val="008E4A19"/>
    <w:rsid w:val="00920A1B"/>
    <w:rsid w:val="009310FA"/>
    <w:rsid w:val="00936DFD"/>
    <w:rsid w:val="00937B2C"/>
    <w:rsid w:val="0098461B"/>
    <w:rsid w:val="00986B66"/>
    <w:rsid w:val="009B39E3"/>
    <w:rsid w:val="009F7287"/>
    <w:rsid w:val="00A03F98"/>
    <w:rsid w:val="00A157A6"/>
    <w:rsid w:val="00A45897"/>
    <w:rsid w:val="00A517C9"/>
    <w:rsid w:val="00A919D4"/>
    <w:rsid w:val="00AE5043"/>
    <w:rsid w:val="00B10A37"/>
    <w:rsid w:val="00B16014"/>
    <w:rsid w:val="00B651FA"/>
    <w:rsid w:val="00B747D6"/>
    <w:rsid w:val="00BF1352"/>
    <w:rsid w:val="00C608A8"/>
    <w:rsid w:val="00C61FA6"/>
    <w:rsid w:val="00C70E0C"/>
    <w:rsid w:val="00CA3549"/>
    <w:rsid w:val="00CC02B1"/>
    <w:rsid w:val="00CD6D0E"/>
    <w:rsid w:val="00D024F5"/>
    <w:rsid w:val="00D46D5E"/>
    <w:rsid w:val="00DD4518"/>
    <w:rsid w:val="00DF011E"/>
    <w:rsid w:val="00DF4DD8"/>
    <w:rsid w:val="00DF5E0F"/>
    <w:rsid w:val="00E3199A"/>
    <w:rsid w:val="00E45DD9"/>
    <w:rsid w:val="00E57F35"/>
    <w:rsid w:val="00EA370C"/>
    <w:rsid w:val="00EE570E"/>
    <w:rsid w:val="00EE6B35"/>
    <w:rsid w:val="00EF4A24"/>
    <w:rsid w:val="00F13585"/>
    <w:rsid w:val="00F17BE2"/>
    <w:rsid w:val="00F53596"/>
    <w:rsid w:val="00F554AF"/>
    <w:rsid w:val="00F66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106AF1"/>
  <w14:defaultImageDpi w14:val="330"/>
  <w15:docId w15:val="{A86CC8A4-C1AC-4DE1-A352-B640D51B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F55"/>
    <w:pPr>
      <w:spacing w:line="276" w:lineRule="auto"/>
      <w:jc w:val="both"/>
    </w:pPr>
    <w:rPr>
      <w:rFonts w:ascii="Myriad Pro" w:eastAsiaTheme="minorHAnsi" w:hAnsi="Myriad Pro"/>
      <w:sz w:val="22"/>
      <w:szCs w:val="22"/>
      <w:lang w:val="fr-BE"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043266"/>
    <w:pPr>
      <w:keepNext/>
      <w:keepLines/>
      <w:spacing w:before="240"/>
      <w:outlineLvl w:val="0"/>
    </w:pPr>
    <w:rPr>
      <w:rFonts w:ascii="Myriad Pro Cond" w:eastAsiaTheme="majorEastAsia" w:hAnsi="Myriad Pro Cond" w:cstheme="majorBidi"/>
      <w:b/>
      <w:color w:val="2C5A7C" w:themeColor="accent1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919D4"/>
    <w:pPr>
      <w:keepNext/>
      <w:keepLines/>
      <w:spacing w:before="40"/>
      <w:outlineLvl w:val="1"/>
    </w:pPr>
    <w:rPr>
      <w:rFonts w:ascii="Myriad Pro Cond" w:eastAsiaTheme="majorEastAsia" w:hAnsi="Myriad Pro Cond" w:cstheme="majorBidi"/>
      <w:b/>
      <w:color w:val="59C1D5" w:themeColor="accent2"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201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62C3D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46D5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46D5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46D5E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D46D5E"/>
  </w:style>
  <w:style w:type="paragraph" w:styleId="Pieddepage">
    <w:name w:val="footer"/>
    <w:basedOn w:val="Normal"/>
    <w:link w:val="PieddepageCar"/>
    <w:uiPriority w:val="99"/>
    <w:unhideWhenUsed/>
    <w:rsid w:val="00D46D5E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6D5E"/>
  </w:style>
  <w:style w:type="paragraph" w:styleId="Titre">
    <w:name w:val="Title"/>
    <w:basedOn w:val="Normal"/>
    <w:next w:val="Normal"/>
    <w:link w:val="TitreCar"/>
    <w:uiPriority w:val="10"/>
    <w:qFormat/>
    <w:rsid w:val="00043266"/>
    <w:pPr>
      <w:spacing w:line="240" w:lineRule="auto"/>
      <w:contextualSpacing/>
    </w:pPr>
    <w:rPr>
      <w:rFonts w:ascii="Myriad Pro Cond" w:eastAsiaTheme="majorEastAsia" w:hAnsi="Myriad Pro Cond" w:cstheme="majorBidi"/>
      <w:b/>
      <w:color w:val="2C5A7C" w:themeColor="accent1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3266"/>
    <w:rPr>
      <w:rFonts w:ascii="Myriad Pro Cond" w:eastAsiaTheme="majorEastAsia" w:hAnsi="Myriad Pro Cond" w:cstheme="majorBidi"/>
      <w:b/>
      <w:color w:val="2C5A7C" w:themeColor="accent1"/>
      <w:spacing w:val="-10"/>
      <w:kern w:val="28"/>
      <w:sz w:val="56"/>
      <w:szCs w:val="56"/>
      <w:lang w:val="fr-BE" w:eastAsia="en-US"/>
    </w:rPr>
  </w:style>
  <w:style w:type="character" w:customStyle="1" w:styleId="Titre1Car">
    <w:name w:val="Titre 1 Car"/>
    <w:basedOn w:val="Policepardfaut"/>
    <w:link w:val="Titre1"/>
    <w:uiPriority w:val="9"/>
    <w:rsid w:val="00043266"/>
    <w:rPr>
      <w:rFonts w:ascii="Myriad Pro Cond" w:eastAsiaTheme="majorEastAsia" w:hAnsi="Myriad Pro Cond" w:cstheme="majorBidi"/>
      <w:b/>
      <w:color w:val="2C5A7C" w:themeColor="accent1"/>
      <w:sz w:val="32"/>
      <w:szCs w:val="32"/>
      <w:lang w:val="fr-BE" w:eastAsia="en-US"/>
    </w:rPr>
  </w:style>
  <w:style w:type="character" w:customStyle="1" w:styleId="Titre2Car">
    <w:name w:val="Titre 2 Car"/>
    <w:basedOn w:val="Policepardfaut"/>
    <w:link w:val="Titre2"/>
    <w:uiPriority w:val="9"/>
    <w:rsid w:val="00A919D4"/>
    <w:rPr>
      <w:rFonts w:ascii="Myriad Pro Cond" w:eastAsiaTheme="majorEastAsia" w:hAnsi="Myriad Pro Cond" w:cstheme="majorBidi"/>
      <w:b/>
      <w:color w:val="59C1D5" w:themeColor="accent2"/>
      <w:sz w:val="28"/>
      <w:szCs w:val="26"/>
      <w:lang w:val="fr-BE" w:eastAsia="en-US"/>
    </w:rPr>
  </w:style>
  <w:style w:type="paragraph" w:styleId="Sous-titre">
    <w:name w:val="Subtitle"/>
    <w:basedOn w:val="Normal"/>
    <w:next w:val="Normal"/>
    <w:link w:val="Sous-titreCar"/>
    <w:autoRedefine/>
    <w:uiPriority w:val="11"/>
    <w:qFormat/>
    <w:rsid w:val="005B5012"/>
    <w:pPr>
      <w:jc w:val="left"/>
    </w:pPr>
    <w:rPr>
      <w:rFonts w:ascii="Myriad Pro Cond" w:hAnsi="Myriad Pro Cond"/>
      <w:b/>
      <w:color w:val="2C5A7C" w:themeColor="accent1"/>
      <w:sz w:val="40"/>
    </w:rPr>
  </w:style>
  <w:style w:type="character" w:customStyle="1" w:styleId="Sous-titreCar">
    <w:name w:val="Sous-titre Car"/>
    <w:basedOn w:val="Policepardfaut"/>
    <w:link w:val="Sous-titre"/>
    <w:uiPriority w:val="11"/>
    <w:rsid w:val="005B5012"/>
    <w:rPr>
      <w:rFonts w:ascii="Myriad Pro Cond" w:eastAsiaTheme="minorHAnsi" w:hAnsi="Myriad Pro Cond"/>
      <w:b/>
      <w:color w:val="2C5A7C" w:themeColor="accent1"/>
      <w:sz w:val="40"/>
      <w:szCs w:val="22"/>
      <w:lang w:val="fr-BE" w:eastAsia="en-US"/>
    </w:rPr>
  </w:style>
  <w:style w:type="paragraph" w:styleId="Paragraphedeliste">
    <w:name w:val="List Paragraph"/>
    <w:basedOn w:val="Normal"/>
    <w:uiPriority w:val="34"/>
    <w:qFormat/>
    <w:rsid w:val="00A03F98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semiHidden/>
    <w:rsid w:val="00220114"/>
    <w:rPr>
      <w:rFonts w:asciiTheme="majorHAnsi" w:eastAsiaTheme="majorEastAsia" w:hAnsiTheme="majorHAnsi" w:cstheme="majorBidi"/>
      <w:color w:val="162C3D" w:themeColor="accent1" w:themeShade="7F"/>
      <w:lang w:val="fr-BE" w:eastAsia="en-US"/>
    </w:rPr>
  </w:style>
  <w:style w:type="paragraph" w:styleId="NormalWeb">
    <w:name w:val="Normal (Web)"/>
    <w:basedOn w:val="Normal"/>
    <w:uiPriority w:val="99"/>
    <w:semiHidden/>
    <w:unhideWhenUsed/>
    <w:rsid w:val="0022011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220114"/>
    <w:rPr>
      <w:b/>
      <w:bCs/>
    </w:rPr>
  </w:style>
  <w:style w:type="character" w:styleId="Accentuation">
    <w:name w:val="Emphasis"/>
    <w:basedOn w:val="Policepardfaut"/>
    <w:uiPriority w:val="20"/>
    <w:qFormat/>
    <w:rsid w:val="002201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ena\PFV%20Dropbox\Dossiers%20partag&#233;s%20&#233;quipe\ORGANISATION\EQUIPE\MOD&#200;LES\Mod&#232;le%20word%20pfv.dotx" TargetMode="External"/></Relationships>
</file>

<file path=word/theme/theme1.xml><?xml version="1.0" encoding="utf-8"?>
<a:theme xmlns:a="http://schemas.openxmlformats.org/drawingml/2006/main" name="Thème Office">
  <a:themeElements>
    <a:clrScheme name="PFV">
      <a:dk1>
        <a:srgbClr val="2C5A7C"/>
      </a:dk1>
      <a:lt1>
        <a:sysClr val="window" lastClr="FFFFFF"/>
      </a:lt1>
      <a:dk2>
        <a:srgbClr val="44546A"/>
      </a:dk2>
      <a:lt2>
        <a:srgbClr val="E7E6E6"/>
      </a:lt2>
      <a:accent1>
        <a:srgbClr val="2C5A7C"/>
      </a:accent1>
      <a:accent2>
        <a:srgbClr val="59C1D5"/>
      </a:accent2>
      <a:accent3>
        <a:srgbClr val="95C11F"/>
      </a:accent3>
      <a:accent4>
        <a:srgbClr val="008983"/>
      </a:accent4>
      <a:accent5>
        <a:srgbClr val="E6007E"/>
      </a:accent5>
      <a:accent6>
        <a:srgbClr val="70AD47"/>
      </a:accent6>
      <a:hlink>
        <a:srgbClr val="59C1D5"/>
      </a:hlink>
      <a:folHlink>
        <a:srgbClr val="954F72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7868E-C431-4320-94A0-29EBE3DC5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word pfv</Template>
  <TotalTime>10</TotalTime>
  <Pages>4</Pages>
  <Words>524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Akimedia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</dc:creator>
  <cp:lastModifiedBy>Harold Fabri</cp:lastModifiedBy>
  <cp:revision>4</cp:revision>
  <cp:lastPrinted>2022-05-12T20:02:00Z</cp:lastPrinted>
  <dcterms:created xsi:type="dcterms:W3CDTF">2026-09-14T11:53:00Z</dcterms:created>
  <dcterms:modified xsi:type="dcterms:W3CDTF">2026-09-14T11:58:00Z</dcterms:modified>
</cp:coreProperties>
</file>